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98477" w14:textId="77777777" w:rsidR="00AE0C80" w:rsidRDefault="006A2A15" w:rsidP="00510390">
      <w:pPr>
        <w:pStyle w:val="SummaryHead"/>
        <w:jc w:val="both"/>
      </w:pPr>
      <w:bookmarkStart w:id="0" w:name="_GoBack"/>
      <w:bookmarkEnd w:id="0"/>
      <w:r>
        <w:rPr>
          <w:noProof/>
          <w:lang w:val="en-US"/>
        </w:rPr>
        <w:drawing>
          <wp:anchor distT="0" distB="0" distL="114300" distR="114300" simplePos="0" relativeHeight="251660288" behindDoc="1" locked="0" layoutInCell="1" allowOverlap="1" wp14:anchorId="588757F0" wp14:editId="5B45680E">
            <wp:simplePos x="0" y="0"/>
            <wp:positionH relativeFrom="column">
              <wp:posOffset>0</wp:posOffset>
            </wp:positionH>
            <wp:positionV relativeFrom="paragraph">
              <wp:posOffset>0</wp:posOffset>
            </wp:positionV>
            <wp:extent cx="2160905" cy="3086100"/>
            <wp:effectExtent l="19050" t="0" r="0" b="0"/>
            <wp:wrapNone/>
            <wp:docPr id="56" name="Picture 40" descr="Lupu Bridge_unsc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upu Bridge_unscharf"/>
                    <pic:cNvPicPr>
                      <a:picLocks noChangeAspect="1" noChangeArrowheads="1"/>
                    </pic:cNvPicPr>
                  </pic:nvPicPr>
                  <pic:blipFill>
                    <a:blip r:embed="rId7" cstate="print"/>
                    <a:srcRect/>
                    <a:stretch>
                      <a:fillRect/>
                    </a:stretch>
                  </pic:blipFill>
                  <pic:spPr bwMode="auto">
                    <a:xfrm>
                      <a:off x="0" y="0"/>
                      <a:ext cx="2160905" cy="3086100"/>
                    </a:xfrm>
                    <a:prstGeom prst="rect">
                      <a:avLst/>
                    </a:prstGeom>
                    <a:noFill/>
                    <a:ln w="9525">
                      <a:noFill/>
                      <a:miter lim="800000"/>
                      <a:headEnd/>
                      <a:tailEnd/>
                    </a:ln>
                  </pic:spPr>
                </pic:pic>
              </a:graphicData>
            </a:graphic>
          </wp:anchor>
        </w:drawing>
      </w:r>
      <w:r w:rsidR="00B24AA4">
        <w:rPr>
          <w:noProof/>
          <w:lang w:val="en-US"/>
        </w:rPr>
        <mc:AlternateContent>
          <mc:Choice Requires="wps">
            <w:drawing>
              <wp:anchor distT="0" distB="0" distL="114300" distR="114300" simplePos="0" relativeHeight="251657216" behindDoc="0" locked="0" layoutInCell="1" allowOverlap="1" wp14:anchorId="10B5C113" wp14:editId="27BC9D2B">
                <wp:simplePos x="0" y="0"/>
                <wp:positionH relativeFrom="column">
                  <wp:posOffset>-114300</wp:posOffset>
                </wp:positionH>
                <wp:positionV relativeFrom="paragraph">
                  <wp:posOffset>-438150</wp:posOffset>
                </wp:positionV>
                <wp:extent cx="6858000" cy="228600"/>
                <wp:effectExtent l="0" t="0" r="0" b="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D0AEE" w14:textId="77777777" w:rsidR="0094007A" w:rsidRDefault="0094007A" w:rsidP="002D6C9C">
                            <w:pPr>
                              <w:pStyle w:val="2"/>
                            </w:pPr>
                            <w:r>
                              <w:t xml:space="preserve">Heading 2 - Dr. Joe Sample, SE, Research and Development, </w:t>
                            </w:r>
                            <w:smartTag w:uri="urn:schemas-microsoft-com:office:smarttags" w:element="place">
                              <w:smartTag w:uri="urn:schemas-microsoft-com:office:smarttags" w:element="country-region">
                                <w:r>
                                  <w:t>Switzerland</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5C113" id="_x0000_t202" coordsize="21600,21600" o:spt="202" path="m,l,21600r21600,l21600,xe">
                <v:stroke joinstyle="miter"/>
                <v:path gradientshapeok="t" o:connecttype="rect"/>
              </v:shapetype>
              <v:shape id="Text Box 32" o:spid="_x0000_s1026" type="#_x0000_t202" style="position:absolute;left:0;text-align:left;margin-left:-9pt;margin-top:-34.5pt;width:540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" stroked="f">
                <v:textbox>
                  <w:txbxContent>
                    <w:p w14:paraId="4ECD0AEE" w14:textId="77777777" w:rsidR="0094007A" w:rsidRDefault="0094007A" w:rsidP="002D6C9C">
                      <w:pPr>
                        <w:pStyle w:val="2"/>
                      </w:pPr>
                      <w:r>
                        <w:t xml:space="preserve">Heading 2 - Dr. Joe Sample, SE, Research and Development, </w:t>
                      </w:r>
                      <w:smartTag w:uri="urn:schemas-microsoft-com:office:smarttags" w:element="place">
                        <w:smartTag w:uri="urn:schemas-microsoft-com:office:smarttags" w:element="country-region">
                          <w:r>
                            <w:t>Switzerland</w:t>
                          </w:r>
                        </w:smartTag>
                      </w:smartTag>
                    </w:p>
                  </w:txbxContent>
                </v:textbox>
              </v:shape>
            </w:pict>
          </mc:Fallback>
        </mc:AlternateContent>
      </w:r>
      <w:r w:rsidR="00B24AA4">
        <w:rPr>
          <w:noProof/>
          <w:lang w:val="en-US"/>
        </w:rPr>
        <mc:AlternateContent>
          <mc:Choice Requires="wps">
            <w:drawing>
              <wp:anchor distT="0" distB="0" distL="114300" distR="114300" simplePos="0" relativeHeight="251656192" behindDoc="0" locked="0" layoutInCell="1" allowOverlap="1" wp14:anchorId="09E634FE" wp14:editId="5F8BBADB">
                <wp:simplePos x="0" y="0"/>
                <wp:positionH relativeFrom="column">
                  <wp:posOffset>-114300</wp:posOffset>
                </wp:positionH>
                <wp:positionV relativeFrom="paragraph">
                  <wp:posOffset>-800100</wp:posOffset>
                </wp:positionV>
                <wp:extent cx="6858000" cy="429895"/>
                <wp:effectExtent l="0" t="0" r="0" b="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83F7B" w14:textId="77777777" w:rsidR="0094007A" w:rsidRPr="00C4675D" w:rsidRDefault="0094007A" w:rsidP="002D6C9C">
                            <w:pPr>
                              <w:pStyle w:val="1"/>
                            </w:pPr>
                            <w:r>
                              <w:t>Heading 1 -This</w:t>
                            </w:r>
                            <w:r w:rsidRPr="00C4675D">
                              <w:t xml:space="preserve"> is </w:t>
                            </w:r>
                            <w:r>
                              <w:t xml:space="preserve">my sample </w:t>
                            </w:r>
                            <w:r w:rsidRPr="00C4675D">
                              <w:t xml:space="preserve">outstanding </w:t>
                            </w:r>
                            <w:r>
                              <w:t>nomination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634FE" id="Text Box 25" o:spid="_x0000_s1027" type="#_x0000_t202" style="position:absolute;left:0;text-align:left;margin-left:-9pt;margin-top:-63pt;width:540pt;height:3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" stroked="f">
                <v:textbox>
                  <w:txbxContent>
                    <w:p w14:paraId="68583F7B" w14:textId="77777777" w:rsidR="0094007A" w:rsidRPr="00C4675D" w:rsidRDefault="0094007A" w:rsidP="002D6C9C">
                      <w:pPr>
                        <w:pStyle w:val="1"/>
                      </w:pPr>
                      <w:r>
                        <w:t>Heading 1 -This</w:t>
                      </w:r>
                      <w:r w:rsidRPr="00C4675D">
                        <w:t xml:space="preserve"> is </w:t>
                      </w:r>
                      <w:r>
                        <w:t xml:space="preserve">my sample </w:t>
                      </w:r>
                      <w:r w:rsidRPr="00C4675D">
                        <w:t xml:space="preserve">outstanding </w:t>
                      </w:r>
                      <w:r>
                        <w:t>nomination</w:t>
                      </w:r>
                    </w:p>
                  </w:txbxContent>
                </v:textbox>
              </v:shape>
            </w:pict>
          </mc:Fallback>
        </mc:AlternateContent>
      </w:r>
    </w:p>
    <w:p w14:paraId="077BB31C" w14:textId="77777777" w:rsidR="00AE0C80" w:rsidRDefault="00AE0C80" w:rsidP="00510390">
      <w:pPr>
        <w:pStyle w:val="SummaryHead"/>
        <w:jc w:val="both"/>
      </w:pPr>
    </w:p>
    <w:p w14:paraId="2F92DF89" w14:textId="77777777" w:rsidR="00AE0C80" w:rsidRDefault="00AE0C80" w:rsidP="00510390">
      <w:pPr>
        <w:pStyle w:val="SummaryHead"/>
        <w:jc w:val="both"/>
      </w:pPr>
    </w:p>
    <w:p w14:paraId="3096649C" w14:textId="77777777" w:rsidR="00AE0C80" w:rsidRDefault="00AE0C80" w:rsidP="00510390">
      <w:pPr>
        <w:pStyle w:val="SummaryHead"/>
        <w:jc w:val="both"/>
      </w:pPr>
    </w:p>
    <w:p w14:paraId="149E8659" w14:textId="77777777" w:rsidR="00AE0C80" w:rsidRDefault="00AE0C80" w:rsidP="00510390">
      <w:pPr>
        <w:pStyle w:val="SummaryHead"/>
        <w:jc w:val="both"/>
      </w:pPr>
    </w:p>
    <w:p w14:paraId="2094B75C" w14:textId="77777777" w:rsidR="00AE0C80" w:rsidRDefault="00AE0C80" w:rsidP="00510390">
      <w:pPr>
        <w:pStyle w:val="SummaryHead"/>
        <w:jc w:val="both"/>
      </w:pPr>
    </w:p>
    <w:p w14:paraId="044B12A7" w14:textId="77777777" w:rsidR="00AE0C80" w:rsidRDefault="00AE0C80" w:rsidP="00510390">
      <w:pPr>
        <w:pStyle w:val="SummaryHead"/>
        <w:jc w:val="both"/>
      </w:pPr>
    </w:p>
    <w:p w14:paraId="4F17360E" w14:textId="77777777" w:rsidR="00AE0C80" w:rsidRDefault="00AE0C80" w:rsidP="00510390">
      <w:pPr>
        <w:pStyle w:val="SummaryHead"/>
        <w:jc w:val="both"/>
      </w:pPr>
    </w:p>
    <w:p w14:paraId="4881A96D" w14:textId="77777777" w:rsidR="00AE0C80" w:rsidRDefault="00AE0C80" w:rsidP="00510390">
      <w:pPr>
        <w:pStyle w:val="SummaryHead"/>
        <w:jc w:val="both"/>
      </w:pPr>
    </w:p>
    <w:p w14:paraId="314D9B7B" w14:textId="77777777" w:rsidR="00AE0C80" w:rsidRDefault="00AE0C80" w:rsidP="00510390">
      <w:pPr>
        <w:pStyle w:val="SummaryHead"/>
        <w:jc w:val="both"/>
      </w:pPr>
    </w:p>
    <w:p w14:paraId="09529235" w14:textId="77777777" w:rsidR="00AE0C80" w:rsidRDefault="00AE0C80" w:rsidP="00510390">
      <w:pPr>
        <w:pStyle w:val="SummaryHead"/>
        <w:jc w:val="both"/>
      </w:pPr>
    </w:p>
    <w:p w14:paraId="3FBFAA89" w14:textId="77777777" w:rsidR="00945916" w:rsidRDefault="00945916" w:rsidP="00510390">
      <w:pPr>
        <w:pStyle w:val="SummaryHead"/>
        <w:jc w:val="both"/>
      </w:pPr>
    </w:p>
    <w:p w14:paraId="36FE14D9" w14:textId="77777777" w:rsidR="00945916" w:rsidRDefault="00945916" w:rsidP="00510390">
      <w:pPr>
        <w:pStyle w:val="SummaryHead"/>
        <w:jc w:val="both"/>
      </w:pPr>
    </w:p>
    <w:p w14:paraId="4C72A2D2" w14:textId="2AF5B912" w:rsidR="00510390" w:rsidRDefault="002D6C9C" w:rsidP="00945916">
      <w:pPr>
        <w:pStyle w:val="3"/>
      </w:pPr>
      <w:r>
        <w:t>Heading 3</w:t>
      </w:r>
      <w:r w:rsidR="00FF1C8D">
        <w:t xml:space="preserve"> - Template for IABSE </w:t>
      </w:r>
      <w:r w:rsidR="00C902B9">
        <w:t>Awards</w:t>
      </w:r>
      <w:r w:rsidR="00FF1C8D">
        <w:t xml:space="preserve"> nomination</w:t>
      </w:r>
    </w:p>
    <w:p w14:paraId="64DD31E5" w14:textId="77777777" w:rsidR="00945916" w:rsidRDefault="002D6C9C" w:rsidP="00945916">
      <w:pPr>
        <w:pStyle w:val="Heading41"/>
      </w:pPr>
      <w:r>
        <w:t>Heading 4</w:t>
      </w:r>
      <w:r w:rsidR="00945916">
        <w:t xml:space="preserve"> </w:t>
      </w:r>
    </w:p>
    <w:p w14:paraId="14D015B4" w14:textId="77777777" w:rsidR="00945916" w:rsidRDefault="00945916" w:rsidP="00510390">
      <w:pPr>
        <w:rPr>
          <w:rFonts w:ascii="inherit" w:hAnsi="inherit" w:cs="Arial"/>
        </w:rPr>
      </w:pPr>
    </w:p>
    <w:p w14:paraId="0DDD695E" w14:textId="77777777" w:rsidR="00510390" w:rsidRPr="008E5257" w:rsidRDefault="002D6C9C" w:rsidP="001526E1">
      <w:pPr>
        <w:jc w:val="both"/>
        <w:rPr>
          <w:lang w:val="fr-FR"/>
        </w:rPr>
      </w:pPr>
      <w:r>
        <w:rPr>
          <w:rFonts w:ascii="inherit" w:hAnsi="inherit" w:cs="Arial"/>
        </w:rPr>
        <w:t xml:space="preserve">Normal text format, </w:t>
      </w:r>
      <w:r w:rsidR="00945916">
        <w:rPr>
          <w:rFonts w:ascii="inherit" w:hAnsi="inherit" w:cs="Arial"/>
        </w:rPr>
        <w:t xml:space="preserve">Lorem ipsum dolor sit </w:t>
      </w:r>
      <w:proofErr w:type="spellStart"/>
      <w:r w:rsidR="00945916">
        <w:rPr>
          <w:rFonts w:ascii="inherit" w:hAnsi="inherit" w:cs="Arial"/>
        </w:rPr>
        <w:t>amet</w:t>
      </w:r>
      <w:proofErr w:type="spellEnd"/>
      <w:r w:rsidR="00945916">
        <w:rPr>
          <w:rFonts w:ascii="inherit" w:hAnsi="inherit" w:cs="Arial"/>
        </w:rPr>
        <w:t xml:space="preserve">, </w:t>
      </w:r>
      <w:proofErr w:type="spellStart"/>
      <w:r w:rsidR="00945916">
        <w:rPr>
          <w:rFonts w:ascii="inherit" w:hAnsi="inherit" w:cs="Arial"/>
        </w:rPr>
        <w:t>consectetuer</w:t>
      </w:r>
      <w:proofErr w:type="spellEnd"/>
      <w:r w:rsidR="00945916">
        <w:rPr>
          <w:rFonts w:ascii="inherit" w:hAnsi="inherit" w:cs="Arial"/>
        </w:rPr>
        <w:t xml:space="preserve"> </w:t>
      </w:r>
      <w:proofErr w:type="spellStart"/>
      <w:r w:rsidR="00945916">
        <w:rPr>
          <w:rFonts w:ascii="inherit" w:hAnsi="inherit" w:cs="Arial"/>
        </w:rPr>
        <w:t>adipiscing</w:t>
      </w:r>
      <w:proofErr w:type="spellEnd"/>
      <w:r w:rsidR="00945916">
        <w:rPr>
          <w:rFonts w:ascii="inherit" w:hAnsi="inherit" w:cs="Arial"/>
        </w:rPr>
        <w:t xml:space="preserve"> </w:t>
      </w:r>
      <w:proofErr w:type="spellStart"/>
      <w:r w:rsidR="00945916">
        <w:rPr>
          <w:rFonts w:ascii="inherit" w:hAnsi="inherit" w:cs="Arial"/>
        </w:rPr>
        <w:t>elit</w:t>
      </w:r>
      <w:proofErr w:type="spellEnd"/>
      <w:r w:rsidR="00945916">
        <w:rPr>
          <w:rFonts w:ascii="inherit" w:hAnsi="inherit" w:cs="Arial"/>
        </w:rPr>
        <w:t xml:space="preserve">. </w:t>
      </w:r>
      <w:r w:rsidR="00945916" w:rsidRPr="00B24AA4">
        <w:rPr>
          <w:rFonts w:ascii="inherit" w:hAnsi="inherit" w:cs="Arial"/>
          <w:lang w:val="fr-CH"/>
        </w:rPr>
        <w:t xml:space="preserve">Nulla vehicula leo id lacus hendrerit sagittis. Donec pellentesque, purus in fermentum tristique, massa nisl convallis libero, vel blandit dui nisi ac ligula. Etiam massa mauris, egestas in, feugiat et, gravida ac, tellus. Quisque ullamcorper tincidunt pede. Lorem ipsum dolor sit amet, consectetuer adipiscing elit. </w:t>
      </w:r>
      <w:r w:rsidR="00945916" w:rsidRPr="008E5257">
        <w:rPr>
          <w:rFonts w:ascii="inherit" w:hAnsi="inherit" w:cs="Arial"/>
          <w:lang w:val="fr-FR"/>
        </w:rPr>
        <w:t xml:space="preserve">Donec semper, nisi in accumsan viverra, leo urna cursus velit, tempus blandit turpis nibh et sapien. </w:t>
      </w:r>
    </w:p>
    <w:p w14:paraId="021FFFDD" w14:textId="77777777" w:rsidR="00510390" w:rsidRDefault="002D6C9C" w:rsidP="001526E1">
      <w:pPr>
        <w:pStyle w:val="3"/>
        <w:jc w:val="both"/>
      </w:pPr>
      <w:r>
        <w:t>Heading 3</w:t>
      </w:r>
    </w:p>
    <w:p w14:paraId="20A7640E" w14:textId="77777777" w:rsidR="00945916" w:rsidRPr="008E5257" w:rsidRDefault="00945916" w:rsidP="001526E1">
      <w:pPr>
        <w:jc w:val="both"/>
        <w:rPr>
          <w:rFonts w:ascii="inherit" w:hAnsi="inherit" w:cs="Arial"/>
          <w:lang w:val="fr-FR"/>
        </w:rPr>
      </w:pPr>
      <w:r>
        <w:rPr>
          <w:rFonts w:ascii="inherit" w:hAnsi="inherit" w:cs="Arial"/>
        </w:rPr>
        <w:t xml:space="preserve">Lorem ipsum dolor sit </w:t>
      </w:r>
      <w:proofErr w:type="spellStart"/>
      <w:r>
        <w:rPr>
          <w:rFonts w:ascii="inherit" w:hAnsi="inherit" w:cs="Arial"/>
        </w:rPr>
        <w:t>amet</w:t>
      </w:r>
      <w:proofErr w:type="spellEnd"/>
      <w:r>
        <w:rPr>
          <w:rFonts w:ascii="inherit" w:hAnsi="inherit" w:cs="Arial"/>
        </w:rPr>
        <w:t xml:space="preserve">, </w:t>
      </w:r>
      <w:proofErr w:type="spellStart"/>
      <w:r>
        <w:rPr>
          <w:rFonts w:ascii="inherit" w:hAnsi="inherit" w:cs="Arial"/>
        </w:rPr>
        <w:t>consectetuer</w:t>
      </w:r>
      <w:proofErr w:type="spellEnd"/>
      <w:r>
        <w:rPr>
          <w:rFonts w:ascii="inherit" w:hAnsi="inherit" w:cs="Arial"/>
        </w:rPr>
        <w:t xml:space="preserve"> </w:t>
      </w:r>
      <w:proofErr w:type="spellStart"/>
      <w:r>
        <w:rPr>
          <w:rFonts w:ascii="inherit" w:hAnsi="inherit" w:cs="Arial"/>
        </w:rPr>
        <w:t>adipiscing</w:t>
      </w:r>
      <w:proofErr w:type="spellEnd"/>
      <w:r>
        <w:rPr>
          <w:rFonts w:ascii="inherit" w:hAnsi="inherit" w:cs="Arial"/>
        </w:rPr>
        <w:t xml:space="preserve"> </w:t>
      </w:r>
      <w:proofErr w:type="spellStart"/>
      <w:r>
        <w:rPr>
          <w:rFonts w:ascii="inherit" w:hAnsi="inherit" w:cs="Arial"/>
        </w:rPr>
        <w:t>elit</w:t>
      </w:r>
      <w:proofErr w:type="spellEnd"/>
      <w:r>
        <w:rPr>
          <w:rFonts w:ascii="inherit" w:hAnsi="inherit" w:cs="Arial"/>
        </w:rPr>
        <w:t xml:space="preserve">. </w:t>
      </w:r>
      <w:r w:rsidRPr="008E5257">
        <w:rPr>
          <w:rFonts w:ascii="inherit" w:hAnsi="inherit" w:cs="Arial"/>
          <w:lang w:val="fr-FR"/>
        </w:rPr>
        <w:t xml:space="preserve">Nulla vehicula leo id lacus hendrerit sagittis. Donec pellentesque, purus in fermentum tristique, massa nisl convallis libero, vel blandit dui nisi ac ligula. Etiam massa mauris, egestas in, feugiat et, gravida ac, tellus. Quisque ullamcorper tincidunt pede. Lorem ipsum dolor sit amet, consectetuer adipiscing elit. Donec semper, nisi in </w:t>
      </w:r>
      <w:r w:rsidRPr="008E5257">
        <w:rPr>
          <w:rFonts w:ascii="inherit" w:hAnsi="inherit" w:cs="Arial"/>
          <w:lang w:val="fr-FR"/>
        </w:rPr>
        <w:t xml:space="preserve">accumsan viverra, leo urna cursus velit, tempus blandit turpis nibh et sapien. </w:t>
      </w:r>
    </w:p>
    <w:p w14:paraId="50B62B5A" w14:textId="77777777" w:rsidR="00945916" w:rsidRPr="008E5257" w:rsidRDefault="00945916" w:rsidP="001526E1">
      <w:pPr>
        <w:jc w:val="both"/>
        <w:rPr>
          <w:rFonts w:ascii="inherit" w:hAnsi="inherit" w:cs="Arial"/>
          <w:lang w:val="fr-FR"/>
        </w:rPr>
      </w:pPr>
    </w:p>
    <w:p w14:paraId="77AA0A5C" w14:textId="77777777" w:rsidR="00AE0C80" w:rsidRPr="00B24AA4" w:rsidRDefault="002D6C9C" w:rsidP="001526E1">
      <w:pPr>
        <w:jc w:val="both"/>
      </w:pPr>
      <w:r w:rsidRPr="002D6C9C">
        <w:rPr>
          <w:rFonts w:ascii="inherit" w:hAnsi="inherit" w:cs="Arial"/>
          <w:b/>
        </w:rPr>
        <w:t>This can be bold</w:t>
      </w:r>
      <w:r>
        <w:rPr>
          <w:rFonts w:ascii="inherit" w:hAnsi="inherit" w:cs="Arial"/>
        </w:rPr>
        <w:t>,</w:t>
      </w:r>
      <w:r w:rsidR="00945916">
        <w:rPr>
          <w:rFonts w:ascii="inherit" w:hAnsi="inherit" w:cs="Arial"/>
        </w:rPr>
        <w:t xml:space="preserve"> dolor sit </w:t>
      </w:r>
      <w:proofErr w:type="spellStart"/>
      <w:r w:rsidR="00945916">
        <w:rPr>
          <w:rFonts w:ascii="inherit" w:hAnsi="inherit" w:cs="Arial"/>
        </w:rPr>
        <w:t>amet</w:t>
      </w:r>
      <w:proofErr w:type="spellEnd"/>
      <w:r w:rsidR="00945916">
        <w:rPr>
          <w:rFonts w:ascii="inherit" w:hAnsi="inherit" w:cs="Arial"/>
        </w:rPr>
        <w:t xml:space="preserve">, </w:t>
      </w:r>
      <w:proofErr w:type="spellStart"/>
      <w:r w:rsidR="00945916">
        <w:rPr>
          <w:rFonts w:ascii="inherit" w:hAnsi="inherit" w:cs="Arial"/>
        </w:rPr>
        <w:t>consectetuer</w:t>
      </w:r>
      <w:proofErr w:type="spellEnd"/>
      <w:r w:rsidR="00945916">
        <w:rPr>
          <w:rFonts w:ascii="inherit" w:hAnsi="inherit" w:cs="Arial"/>
        </w:rPr>
        <w:t xml:space="preserve"> </w:t>
      </w:r>
      <w:proofErr w:type="spellStart"/>
      <w:r w:rsidR="00945916">
        <w:rPr>
          <w:rFonts w:ascii="inherit" w:hAnsi="inherit" w:cs="Arial"/>
        </w:rPr>
        <w:t>adipiscing</w:t>
      </w:r>
      <w:proofErr w:type="spellEnd"/>
      <w:r w:rsidR="00945916">
        <w:rPr>
          <w:rFonts w:ascii="inherit" w:hAnsi="inherit" w:cs="Arial"/>
        </w:rPr>
        <w:t xml:space="preserve"> </w:t>
      </w:r>
      <w:proofErr w:type="spellStart"/>
      <w:r w:rsidR="00945916">
        <w:rPr>
          <w:rFonts w:ascii="inherit" w:hAnsi="inherit" w:cs="Arial"/>
        </w:rPr>
        <w:t>elit</w:t>
      </w:r>
      <w:proofErr w:type="spellEnd"/>
      <w:r w:rsidR="00945916">
        <w:rPr>
          <w:rFonts w:ascii="inherit" w:hAnsi="inherit" w:cs="Arial"/>
        </w:rPr>
        <w:t xml:space="preserve">. </w:t>
      </w:r>
      <w:r w:rsidR="00945916" w:rsidRPr="008E5257">
        <w:rPr>
          <w:rFonts w:ascii="inherit" w:hAnsi="inherit" w:cs="Arial"/>
          <w:lang w:val="fr-FR"/>
        </w:rPr>
        <w:t xml:space="preserve">Proin aliquet, nisi ac facilisis tristique, lectus nibh venenatis nibh, id venenatis lorem lectus eget lectus. Praesent molestie. Suspendisse pharetra, velit in dignissim eleifend, nulla odio condimentum orci, id egestas odio nunc ac erat. </w:t>
      </w:r>
      <w:proofErr w:type="spellStart"/>
      <w:r w:rsidR="00945916" w:rsidRPr="00B24AA4">
        <w:rPr>
          <w:rFonts w:ascii="inherit" w:hAnsi="inherit" w:cs="Arial"/>
        </w:rPr>
        <w:t>Donec</w:t>
      </w:r>
      <w:proofErr w:type="spellEnd"/>
      <w:r w:rsidR="00945916" w:rsidRPr="00B24AA4">
        <w:rPr>
          <w:rFonts w:ascii="inherit" w:hAnsi="inherit" w:cs="Arial"/>
        </w:rPr>
        <w:t xml:space="preserve"> sit </w:t>
      </w:r>
      <w:proofErr w:type="spellStart"/>
      <w:r w:rsidR="00945916" w:rsidRPr="00B24AA4">
        <w:rPr>
          <w:rFonts w:ascii="inherit" w:hAnsi="inherit" w:cs="Arial"/>
        </w:rPr>
        <w:t>amet</w:t>
      </w:r>
      <w:proofErr w:type="spellEnd"/>
      <w:r w:rsidR="00945916" w:rsidRPr="00B24AA4">
        <w:rPr>
          <w:rFonts w:ascii="inherit" w:hAnsi="inherit" w:cs="Arial"/>
        </w:rPr>
        <w:t xml:space="preserve"> </w:t>
      </w:r>
      <w:proofErr w:type="spellStart"/>
      <w:r w:rsidR="00945916" w:rsidRPr="00B24AA4">
        <w:rPr>
          <w:rFonts w:ascii="inherit" w:hAnsi="inherit" w:cs="Arial"/>
        </w:rPr>
        <w:t>leo</w:t>
      </w:r>
      <w:proofErr w:type="spellEnd"/>
      <w:r w:rsidR="00945916" w:rsidRPr="00B24AA4">
        <w:rPr>
          <w:rFonts w:ascii="inherit" w:hAnsi="inherit" w:cs="Arial"/>
        </w:rPr>
        <w:t>.</w:t>
      </w:r>
    </w:p>
    <w:p w14:paraId="515C767D" w14:textId="77777777" w:rsidR="00AE0C80" w:rsidRPr="00B24AA4" w:rsidRDefault="00AE0C80" w:rsidP="009533D9">
      <w:pPr>
        <w:pStyle w:val="a5"/>
        <w:rPr>
          <w:lang w:val="en-US"/>
        </w:rPr>
      </w:pPr>
    </w:p>
    <w:p w14:paraId="633A780B" w14:textId="72EE3809" w:rsidR="00AE0C80" w:rsidRPr="00B24AA4" w:rsidRDefault="00AE0C80" w:rsidP="001526E1">
      <w:pPr>
        <w:pStyle w:val="3"/>
        <w:jc w:val="both"/>
      </w:pPr>
      <w:r w:rsidRPr="00B24AA4">
        <w:t xml:space="preserve">Template for IABSE </w:t>
      </w:r>
      <w:r w:rsidR="00C902B9">
        <w:t>Awards</w:t>
      </w:r>
      <w:r w:rsidR="00FF1C8D" w:rsidRPr="00B24AA4">
        <w:t xml:space="preserve"> nomination</w:t>
      </w:r>
    </w:p>
    <w:p w14:paraId="551C27A5" w14:textId="77777777" w:rsidR="00AE0C80" w:rsidRPr="00B24AA4" w:rsidRDefault="00AE0C80" w:rsidP="009533D9">
      <w:pPr>
        <w:pStyle w:val="a4"/>
        <w:rPr>
          <w:lang w:val="en-US"/>
        </w:rPr>
      </w:pPr>
    </w:p>
    <w:p w14:paraId="3429C321" w14:textId="77777777" w:rsidR="00945916" w:rsidRPr="008E5257" w:rsidRDefault="00945916" w:rsidP="009533D9">
      <w:pPr>
        <w:pStyle w:val="a4"/>
        <w:rPr>
          <w:lang w:val="fr-FR"/>
        </w:rPr>
      </w:pPr>
      <w:r w:rsidRPr="00B24AA4">
        <w:rPr>
          <w:lang w:val="en-US"/>
        </w:rPr>
        <w:t xml:space="preserve">Lorem ipsum dolor sit </w:t>
      </w:r>
      <w:proofErr w:type="spellStart"/>
      <w:r w:rsidRPr="00B24AA4">
        <w:rPr>
          <w:lang w:val="en-US"/>
        </w:rPr>
        <w:t>amet</w:t>
      </w:r>
      <w:proofErr w:type="spellEnd"/>
      <w:r w:rsidRPr="00B24AA4">
        <w:rPr>
          <w:lang w:val="en-US"/>
        </w:rPr>
        <w:t xml:space="preserve">, </w:t>
      </w:r>
      <w:proofErr w:type="spellStart"/>
      <w:r w:rsidRPr="00B24AA4">
        <w:rPr>
          <w:lang w:val="en-US"/>
        </w:rPr>
        <w:t>consectetuer</w:t>
      </w:r>
      <w:proofErr w:type="spellEnd"/>
      <w:r w:rsidRPr="00B24AA4">
        <w:rPr>
          <w:lang w:val="en-US"/>
        </w:rPr>
        <w:t xml:space="preserve"> </w:t>
      </w:r>
      <w:proofErr w:type="spellStart"/>
      <w:r w:rsidRPr="00B24AA4">
        <w:rPr>
          <w:lang w:val="en-US"/>
        </w:rPr>
        <w:t>adipiscing</w:t>
      </w:r>
      <w:proofErr w:type="spellEnd"/>
      <w:r w:rsidRPr="00B24AA4">
        <w:rPr>
          <w:lang w:val="en-US"/>
        </w:rPr>
        <w:t xml:space="preserve"> </w:t>
      </w:r>
      <w:proofErr w:type="spellStart"/>
      <w:r w:rsidRPr="00B24AA4">
        <w:rPr>
          <w:lang w:val="en-US"/>
        </w:rPr>
        <w:t>elit</w:t>
      </w:r>
      <w:proofErr w:type="spellEnd"/>
      <w:r w:rsidRPr="00B24AA4">
        <w:rPr>
          <w:lang w:val="en-US"/>
        </w:rPr>
        <w:t xml:space="preserve">. </w:t>
      </w:r>
      <w:r w:rsidRPr="008E5257">
        <w:rPr>
          <w:lang w:val="fr-FR"/>
        </w:rPr>
        <w:t xml:space="preserve">Nulla vehicula leo id lacus hendrerit sagittis. Donec pellentesque, purus in fermentum tristique, massa nisl convallis libero, vel blandit dui nisi ac ligula. Etiam massa mauris, egestas in, feugiat et, gravida ac, tellus. Quisque ullamcorper tincidunt pede. Lorem ipsum dolor sit amet, consectetuer adipiscing elit. </w:t>
      </w:r>
    </w:p>
    <w:p w14:paraId="412F88D4" w14:textId="77777777" w:rsidR="00510390" w:rsidRDefault="00945916" w:rsidP="009533D9">
      <w:pPr>
        <w:pStyle w:val="a4"/>
      </w:pPr>
      <w:r w:rsidRPr="008E5257">
        <w:rPr>
          <w:lang w:val="fr-FR"/>
        </w:rPr>
        <w:t xml:space="preserve">Donec semper, nisi in accumsan viverra, leo urna cursus velit, tempus blandit turpis nibh et sapien. Lorem ipsum dolor sit amet, consectetuer adipiscing elit. Proin aliquet, nisi ac facilisis tristique, lectus nibh venenatis nibh, id venenatis lorem lectus eget lectus. Praesent molestie. Suspendisse pharetra, velit in dignissim eleifend, nulla odio condimentum orci, id egestas odio nunc ac erat. </w:t>
      </w:r>
      <w:proofErr w:type="spellStart"/>
      <w:r>
        <w:t>Donec</w:t>
      </w:r>
      <w:proofErr w:type="spellEnd"/>
      <w:r>
        <w:t xml:space="preserve"> sit </w:t>
      </w:r>
      <w:proofErr w:type="spellStart"/>
      <w:r>
        <w:t>amet</w:t>
      </w:r>
      <w:proofErr w:type="spellEnd"/>
      <w:r>
        <w:t xml:space="preserve"> </w:t>
      </w:r>
      <w:proofErr w:type="spellStart"/>
      <w:r>
        <w:t>leo</w:t>
      </w:r>
      <w:proofErr w:type="spellEnd"/>
      <w:r>
        <w:t>.</w:t>
      </w:r>
    </w:p>
    <w:p w14:paraId="57A0FD90" w14:textId="77777777" w:rsidR="00510390" w:rsidRDefault="00510390" w:rsidP="00AE0C80">
      <w:pPr>
        <w:pStyle w:val="3"/>
      </w:pPr>
      <w:r>
        <w:t>Guidelines for papers</w:t>
      </w:r>
    </w:p>
    <w:p w14:paraId="562C6144" w14:textId="77777777" w:rsidR="00510390" w:rsidRDefault="00510390" w:rsidP="00AE0C80">
      <w:pPr>
        <w:pStyle w:val="Heading41"/>
      </w:pPr>
      <w:r>
        <w:t>First page of two-page short version and first page of full paper</w:t>
      </w:r>
    </w:p>
    <w:p w14:paraId="7F9C5361" w14:textId="77777777" w:rsidR="00945916" w:rsidRPr="00B24AA4" w:rsidRDefault="00AE0C80" w:rsidP="009533D9">
      <w:pPr>
        <w:pStyle w:val="a4"/>
        <w:rPr>
          <w:lang w:val="fr-CH"/>
        </w:rPr>
      </w:pPr>
      <w:r>
        <w:br/>
      </w:r>
      <w:r w:rsidR="00945916">
        <w:t xml:space="preserve">Lorem ipsum </w:t>
      </w:r>
      <w:proofErr w:type="spellStart"/>
      <w:r w:rsidR="00945916">
        <w:t>dolor</w:t>
      </w:r>
      <w:proofErr w:type="spellEnd"/>
      <w:r w:rsidR="00945916">
        <w:t xml:space="preserve"> sit </w:t>
      </w:r>
      <w:proofErr w:type="spellStart"/>
      <w:r w:rsidR="00945916">
        <w:t>amet</w:t>
      </w:r>
      <w:proofErr w:type="spellEnd"/>
      <w:r w:rsidR="00945916">
        <w:t xml:space="preserve">, </w:t>
      </w:r>
      <w:proofErr w:type="spellStart"/>
      <w:r w:rsidR="00945916">
        <w:t>consectetuer</w:t>
      </w:r>
      <w:proofErr w:type="spellEnd"/>
      <w:r w:rsidR="00945916">
        <w:t xml:space="preserve"> </w:t>
      </w:r>
      <w:proofErr w:type="spellStart"/>
      <w:r w:rsidR="00945916">
        <w:t>adipiscing</w:t>
      </w:r>
      <w:proofErr w:type="spellEnd"/>
      <w:r w:rsidR="00945916">
        <w:t xml:space="preserve"> </w:t>
      </w:r>
      <w:proofErr w:type="spellStart"/>
      <w:r w:rsidR="00945916">
        <w:t>elit</w:t>
      </w:r>
      <w:proofErr w:type="spellEnd"/>
      <w:r w:rsidR="00945916">
        <w:t xml:space="preserve">. </w:t>
      </w:r>
      <w:proofErr w:type="spellStart"/>
      <w:r w:rsidR="00945916">
        <w:t>Nulla</w:t>
      </w:r>
      <w:proofErr w:type="spellEnd"/>
      <w:r w:rsidR="00945916">
        <w:t xml:space="preserve"> </w:t>
      </w:r>
      <w:proofErr w:type="spellStart"/>
      <w:r w:rsidR="00945916">
        <w:t>vehicula</w:t>
      </w:r>
      <w:proofErr w:type="spellEnd"/>
      <w:r w:rsidR="00945916">
        <w:t xml:space="preserve"> </w:t>
      </w:r>
      <w:proofErr w:type="spellStart"/>
      <w:r w:rsidR="00945916">
        <w:t>leo</w:t>
      </w:r>
      <w:proofErr w:type="spellEnd"/>
      <w:r w:rsidR="00945916">
        <w:t xml:space="preserve"> id lacus </w:t>
      </w:r>
      <w:proofErr w:type="spellStart"/>
      <w:r w:rsidR="00945916">
        <w:t>hendrerit</w:t>
      </w:r>
      <w:proofErr w:type="spellEnd"/>
      <w:r w:rsidR="00945916">
        <w:t xml:space="preserve"> </w:t>
      </w:r>
      <w:proofErr w:type="spellStart"/>
      <w:r w:rsidR="00945916">
        <w:t>sagittis</w:t>
      </w:r>
      <w:proofErr w:type="spellEnd"/>
      <w:r w:rsidR="00945916">
        <w:t xml:space="preserve">. </w:t>
      </w:r>
      <w:proofErr w:type="spellStart"/>
      <w:r w:rsidR="00945916">
        <w:t>Donec</w:t>
      </w:r>
      <w:proofErr w:type="spellEnd"/>
      <w:r w:rsidR="00945916">
        <w:t xml:space="preserve"> </w:t>
      </w:r>
      <w:proofErr w:type="spellStart"/>
      <w:r w:rsidR="00945916">
        <w:t>pellentesque</w:t>
      </w:r>
      <w:proofErr w:type="spellEnd"/>
      <w:r w:rsidR="00945916">
        <w:t xml:space="preserve">, </w:t>
      </w:r>
      <w:proofErr w:type="spellStart"/>
      <w:r w:rsidR="00945916">
        <w:t>purus</w:t>
      </w:r>
      <w:proofErr w:type="spellEnd"/>
      <w:r w:rsidR="00945916">
        <w:t xml:space="preserve"> in </w:t>
      </w:r>
      <w:proofErr w:type="spellStart"/>
      <w:r w:rsidR="00945916">
        <w:t>fermentum</w:t>
      </w:r>
      <w:proofErr w:type="spellEnd"/>
      <w:r w:rsidR="00945916">
        <w:t xml:space="preserve"> </w:t>
      </w:r>
      <w:proofErr w:type="spellStart"/>
      <w:r w:rsidR="00945916">
        <w:t>tristique</w:t>
      </w:r>
      <w:proofErr w:type="spellEnd"/>
      <w:r w:rsidR="00945916">
        <w:t xml:space="preserve">, </w:t>
      </w:r>
      <w:proofErr w:type="spellStart"/>
      <w:smartTag w:uri="urn:schemas-microsoft-com:office:smarttags" w:element="place">
        <w:smartTag w:uri="urn:schemas-microsoft-com:office:smarttags" w:element="City">
          <w:r w:rsidR="00945916">
            <w:t>massa</w:t>
          </w:r>
        </w:smartTag>
      </w:smartTag>
      <w:proofErr w:type="spellEnd"/>
      <w:r w:rsidR="00945916">
        <w:t xml:space="preserve"> </w:t>
      </w:r>
      <w:proofErr w:type="spellStart"/>
      <w:r w:rsidR="00945916">
        <w:t>nisl</w:t>
      </w:r>
      <w:proofErr w:type="spellEnd"/>
      <w:r w:rsidR="00945916">
        <w:t xml:space="preserve"> convallis libero, </w:t>
      </w:r>
      <w:proofErr w:type="spellStart"/>
      <w:r w:rsidR="00945916">
        <w:t>vel</w:t>
      </w:r>
      <w:proofErr w:type="spellEnd"/>
      <w:r w:rsidR="00945916">
        <w:t xml:space="preserve"> </w:t>
      </w:r>
      <w:proofErr w:type="spellStart"/>
      <w:r w:rsidR="00945916">
        <w:t>blandit</w:t>
      </w:r>
      <w:proofErr w:type="spellEnd"/>
      <w:r w:rsidR="00945916">
        <w:t xml:space="preserve"> dui nisi ac ligula. </w:t>
      </w:r>
      <w:r w:rsidR="00945916" w:rsidRPr="00B24AA4">
        <w:rPr>
          <w:lang w:val="fr-CH"/>
        </w:rPr>
        <w:t xml:space="preserve">Etiam massa mauris, egestas in, </w:t>
      </w:r>
      <w:r w:rsidR="00945916" w:rsidRPr="00B24AA4">
        <w:rPr>
          <w:lang w:val="fr-CH"/>
        </w:rPr>
        <w:t xml:space="preserve">feugiat et, gravida ac, tellus. Quisque ullamcorper tincidunt pede. </w:t>
      </w:r>
    </w:p>
    <w:p w14:paraId="2B379CBC" w14:textId="77777777" w:rsidR="00C4675D" w:rsidRPr="008E5257" w:rsidRDefault="00945916" w:rsidP="009533D9">
      <w:pPr>
        <w:pStyle w:val="a4"/>
        <w:rPr>
          <w:lang w:val="fr-FR"/>
        </w:rPr>
      </w:pPr>
      <w:r w:rsidRPr="00B24AA4">
        <w:rPr>
          <w:lang w:val="fr-CH"/>
        </w:rPr>
        <w:t xml:space="preserve">Lorem ipsum dolor sit amet, consectetuer adipiscing elit. </w:t>
      </w:r>
      <w:r w:rsidRPr="008E5257">
        <w:rPr>
          <w:lang w:val="fr-FR"/>
        </w:rPr>
        <w:t>Donec semper, nisi in accumsan viverra, leo urna cursus velit, tempus blandit turpis nibh et sapien. Lorem ipsum dolor sit amet, consectetuer adipiscing elit. Proin aliquet, nisi ac facilisis tristique, lectus nibh venenatis nibh, id venenatis lorem lectus eget lectus.</w:t>
      </w:r>
    </w:p>
    <w:p w14:paraId="0F84B2BD" w14:textId="77777777" w:rsidR="00945916" w:rsidRPr="008E5257" w:rsidRDefault="00945916" w:rsidP="00C70BD1">
      <w:pPr>
        <w:rPr>
          <w:lang w:val="fr-FR"/>
        </w:rPr>
      </w:pPr>
    </w:p>
    <w:p w14:paraId="70C9B959" w14:textId="77777777" w:rsidR="00C06BB6" w:rsidRPr="008E5257" w:rsidRDefault="00C06BB6" w:rsidP="00C70BD1">
      <w:pPr>
        <w:rPr>
          <w:lang w:val="fr-FR"/>
        </w:rPr>
      </w:pPr>
    </w:p>
    <w:p w14:paraId="05D8907C" w14:textId="77777777" w:rsidR="00510390" w:rsidRPr="008E5257" w:rsidRDefault="00510390" w:rsidP="00C70BD1">
      <w:pPr>
        <w:rPr>
          <w:lang w:val="fr-FR"/>
        </w:rPr>
      </w:pPr>
    </w:p>
    <w:p w14:paraId="602B8FFB" w14:textId="77777777" w:rsidR="00510390" w:rsidRPr="008E5257" w:rsidRDefault="006A2A15" w:rsidP="00C70BD1">
      <w:pPr>
        <w:rPr>
          <w:lang w:val="fr-FR"/>
        </w:rPr>
      </w:pPr>
      <w:r>
        <w:rPr>
          <w:noProof/>
          <w:lang w:eastAsia="zh-CN"/>
        </w:rPr>
        <w:drawing>
          <wp:anchor distT="0" distB="0" distL="114300" distR="114300" simplePos="0" relativeHeight="251655168" behindDoc="1" locked="0" layoutInCell="1" allowOverlap="1" wp14:anchorId="0E8C4172" wp14:editId="35B77CBE">
            <wp:simplePos x="0" y="0"/>
            <wp:positionH relativeFrom="column">
              <wp:posOffset>22860</wp:posOffset>
            </wp:positionH>
            <wp:positionV relativeFrom="paragraph">
              <wp:posOffset>44450</wp:posOffset>
            </wp:positionV>
            <wp:extent cx="2165985" cy="3093085"/>
            <wp:effectExtent l="19050" t="0" r="5715" b="0"/>
            <wp:wrapNone/>
            <wp:docPr id="55" name="Picture 22" descr="Lupu Bridge_unsc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upu Bridge_unscharf"/>
                    <pic:cNvPicPr>
                      <a:picLocks noChangeAspect="1" noChangeArrowheads="1"/>
                    </pic:cNvPicPr>
                  </pic:nvPicPr>
                  <pic:blipFill>
                    <a:blip r:embed="rId8" cstate="print"/>
                    <a:srcRect/>
                    <a:stretch>
                      <a:fillRect/>
                    </a:stretch>
                  </pic:blipFill>
                  <pic:spPr bwMode="auto">
                    <a:xfrm>
                      <a:off x="0" y="0"/>
                      <a:ext cx="2165985" cy="3093085"/>
                    </a:xfrm>
                    <a:prstGeom prst="rect">
                      <a:avLst/>
                    </a:prstGeom>
                    <a:noFill/>
                    <a:ln w="9525">
                      <a:noFill/>
                      <a:miter lim="800000"/>
                      <a:headEnd/>
                      <a:tailEnd/>
                    </a:ln>
                  </pic:spPr>
                </pic:pic>
              </a:graphicData>
            </a:graphic>
          </wp:anchor>
        </w:drawing>
      </w:r>
    </w:p>
    <w:p w14:paraId="023F6D19" w14:textId="77777777" w:rsidR="00510390" w:rsidRPr="008E5257" w:rsidRDefault="00510390" w:rsidP="00C70BD1">
      <w:pPr>
        <w:rPr>
          <w:lang w:val="fr-FR"/>
        </w:rPr>
      </w:pPr>
    </w:p>
    <w:p w14:paraId="5649148C" w14:textId="77777777" w:rsidR="00510390" w:rsidRPr="008E5257" w:rsidRDefault="00510390" w:rsidP="00C70BD1">
      <w:pPr>
        <w:rPr>
          <w:lang w:val="fr-FR"/>
        </w:rPr>
      </w:pPr>
    </w:p>
    <w:p w14:paraId="4CA62F1B" w14:textId="77777777" w:rsidR="00510390" w:rsidRPr="008E5257" w:rsidRDefault="00510390" w:rsidP="00C70BD1">
      <w:pPr>
        <w:rPr>
          <w:lang w:val="fr-FR"/>
        </w:rPr>
      </w:pPr>
    </w:p>
    <w:p w14:paraId="1E69ED09" w14:textId="77777777" w:rsidR="00945916" w:rsidRPr="008E5257" w:rsidRDefault="00945916" w:rsidP="00C70BD1">
      <w:pPr>
        <w:rPr>
          <w:lang w:val="fr-FR"/>
        </w:rPr>
      </w:pPr>
    </w:p>
    <w:p w14:paraId="60B73E05" w14:textId="77777777" w:rsidR="00945916" w:rsidRPr="008E5257" w:rsidRDefault="00945916" w:rsidP="00C70BD1">
      <w:pPr>
        <w:rPr>
          <w:lang w:val="fr-FR"/>
        </w:rPr>
      </w:pPr>
    </w:p>
    <w:p w14:paraId="70D33828" w14:textId="77777777" w:rsidR="00945916" w:rsidRPr="008E5257" w:rsidRDefault="00945916" w:rsidP="00C70BD1">
      <w:pPr>
        <w:rPr>
          <w:lang w:val="fr-FR"/>
        </w:rPr>
      </w:pPr>
    </w:p>
    <w:p w14:paraId="721E3769" w14:textId="77777777" w:rsidR="00945916" w:rsidRPr="008E5257" w:rsidRDefault="00945916" w:rsidP="00C70BD1">
      <w:pPr>
        <w:rPr>
          <w:lang w:val="fr-FR"/>
        </w:rPr>
      </w:pPr>
    </w:p>
    <w:p w14:paraId="0C40B21B" w14:textId="77777777" w:rsidR="00945916" w:rsidRPr="008E5257" w:rsidRDefault="00945916" w:rsidP="00C70BD1">
      <w:pPr>
        <w:rPr>
          <w:lang w:val="fr-FR"/>
        </w:rPr>
      </w:pPr>
    </w:p>
    <w:p w14:paraId="28FD6C22" w14:textId="77777777" w:rsidR="00945916" w:rsidRPr="008E5257" w:rsidRDefault="00945916" w:rsidP="00C70BD1">
      <w:pPr>
        <w:rPr>
          <w:lang w:val="fr-FR"/>
        </w:rPr>
      </w:pPr>
    </w:p>
    <w:p w14:paraId="1D2A2248" w14:textId="77777777" w:rsidR="00945916" w:rsidRPr="008E5257" w:rsidRDefault="00945916" w:rsidP="00C70BD1">
      <w:pPr>
        <w:rPr>
          <w:lang w:val="fr-FR"/>
        </w:rPr>
      </w:pPr>
    </w:p>
    <w:p w14:paraId="7471D408" w14:textId="77777777" w:rsidR="00945916" w:rsidRPr="008E5257" w:rsidRDefault="00945916" w:rsidP="00C70BD1">
      <w:pPr>
        <w:rPr>
          <w:lang w:val="fr-FR"/>
        </w:rPr>
      </w:pPr>
    </w:p>
    <w:p w14:paraId="4DE039BB" w14:textId="77777777" w:rsidR="00945916" w:rsidRPr="008E5257" w:rsidRDefault="00945916" w:rsidP="00C70BD1">
      <w:pPr>
        <w:rPr>
          <w:lang w:val="fr-FR"/>
        </w:rPr>
      </w:pPr>
    </w:p>
    <w:p w14:paraId="2E139A78" w14:textId="77777777" w:rsidR="00945916" w:rsidRPr="008E5257" w:rsidRDefault="00945916" w:rsidP="00C70BD1">
      <w:pPr>
        <w:rPr>
          <w:lang w:val="fr-FR"/>
        </w:rPr>
      </w:pPr>
    </w:p>
    <w:p w14:paraId="4119B7C6" w14:textId="77777777" w:rsidR="00945916" w:rsidRPr="008E5257" w:rsidRDefault="00945916" w:rsidP="00C70BD1">
      <w:pPr>
        <w:rPr>
          <w:lang w:val="fr-FR"/>
        </w:rPr>
      </w:pPr>
    </w:p>
    <w:p w14:paraId="12ABFA07" w14:textId="77777777" w:rsidR="00945916" w:rsidRPr="008E5257" w:rsidRDefault="00945916" w:rsidP="00C70BD1">
      <w:pPr>
        <w:rPr>
          <w:lang w:val="fr-FR"/>
        </w:rPr>
      </w:pPr>
    </w:p>
    <w:p w14:paraId="6AA3A2E0" w14:textId="77777777" w:rsidR="00945916" w:rsidRPr="008E5257" w:rsidRDefault="00945916" w:rsidP="00C70BD1">
      <w:pPr>
        <w:rPr>
          <w:lang w:val="fr-FR"/>
        </w:rPr>
      </w:pPr>
    </w:p>
    <w:p w14:paraId="22AC5E64" w14:textId="77777777" w:rsidR="00C06BB6" w:rsidRPr="008E5257" w:rsidRDefault="00C06BB6" w:rsidP="00C70BD1">
      <w:pPr>
        <w:rPr>
          <w:lang w:val="fr-FR"/>
        </w:rPr>
      </w:pPr>
    </w:p>
    <w:p w14:paraId="49ADF533" w14:textId="77777777" w:rsidR="00C06BB6" w:rsidRPr="008E5257" w:rsidRDefault="00C06BB6" w:rsidP="00C70BD1">
      <w:pPr>
        <w:rPr>
          <w:lang w:val="fr-FR"/>
        </w:rPr>
      </w:pPr>
    </w:p>
    <w:p w14:paraId="31A47B52" w14:textId="77777777" w:rsidR="00945916" w:rsidRPr="008E5257" w:rsidRDefault="00945916" w:rsidP="00C70BD1">
      <w:pPr>
        <w:rPr>
          <w:lang w:val="fr-FR"/>
        </w:rPr>
      </w:pPr>
    </w:p>
    <w:p w14:paraId="0E1BD1CF" w14:textId="77777777" w:rsidR="00945916" w:rsidRPr="008E5257" w:rsidRDefault="00945916" w:rsidP="00945916">
      <w:pPr>
        <w:pStyle w:val="captions"/>
        <w:rPr>
          <w:lang w:val="fr-FR"/>
        </w:rPr>
      </w:pPr>
      <w:r w:rsidRPr="008E5257">
        <w:rPr>
          <w:lang w:val="fr-FR"/>
        </w:rPr>
        <w:t xml:space="preserve">Fig. 1: </w:t>
      </w:r>
      <w:r w:rsidR="002D6C9C" w:rsidRPr="008E5257">
        <w:rPr>
          <w:lang w:val="fr-FR"/>
        </w:rPr>
        <w:t>Captions -</w:t>
      </w:r>
      <w:r w:rsidRPr="008E5257">
        <w:rPr>
          <w:lang w:val="fr-FR"/>
        </w:rPr>
        <w:t>Proin aliquet, nisi ac facilisis tristique, lectus nibh venenatis nibh</w:t>
      </w:r>
    </w:p>
    <w:p w14:paraId="5C4C9D95" w14:textId="77777777" w:rsidR="002D6C9C" w:rsidRPr="008E5257" w:rsidRDefault="002D6C9C" w:rsidP="00945916">
      <w:pPr>
        <w:pStyle w:val="captions"/>
        <w:rPr>
          <w:lang w:val="fr-FR"/>
        </w:rPr>
      </w:pPr>
    </w:p>
    <w:p w14:paraId="02463D7E" w14:textId="690F834A" w:rsidR="00D11B83" w:rsidRPr="008E5257" w:rsidRDefault="00D11B83" w:rsidP="00D11B83">
      <w:pPr>
        <w:pStyle w:val="3"/>
        <w:jc w:val="both"/>
        <w:rPr>
          <w:lang w:val="fr-FR"/>
        </w:rPr>
      </w:pPr>
      <w:r w:rsidRPr="008E5257">
        <w:rPr>
          <w:lang w:val="fr-FR"/>
        </w:rPr>
        <w:t xml:space="preserve">Template for IABSE </w:t>
      </w:r>
      <w:r w:rsidR="00C902B9">
        <w:rPr>
          <w:lang w:val="fr-FR"/>
        </w:rPr>
        <w:t>Awards</w:t>
      </w:r>
      <w:r w:rsidRPr="008E5257">
        <w:rPr>
          <w:lang w:val="fr-FR"/>
        </w:rPr>
        <w:t xml:space="preserve"> nomination</w:t>
      </w:r>
    </w:p>
    <w:p w14:paraId="5BB1AE83" w14:textId="77777777" w:rsidR="00D11B83" w:rsidRPr="008E5257" w:rsidRDefault="00D11B83" w:rsidP="00D11B83">
      <w:pPr>
        <w:pStyle w:val="a4"/>
        <w:rPr>
          <w:lang w:val="fr-FR"/>
        </w:rPr>
      </w:pPr>
    </w:p>
    <w:p w14:paraId="4A80CA15" w14:textId="77777777" w:rsidR="00D11B83" w:rsidRPr="00B24AA4" w:rsidRDefault="00D11B83" w:rsidP="00D11B83">
      <w:pPr>
        <w:pStyle w:val="a4"/>
        <w:rPr>
          <w:lang w:val="en-US"/>
        </w:rPr>
      </w:pPr>
      <w:r w:rsidRPr="008E5257">
        <w:rPr>
          <w:lang w:val="fr-FR"/>
        </w:rPr>
        <w:t xml:space="preserve">Lorem ipsum dolor sit amet, consectetuer adipiscing elit. Nulla vehicula leo id lacus hendrerit sagittis. Donec pellentesque, purus in fermentum tristique, massa nisl convallis libero, vel blandit dui nisi ac ligula. Etiam massa mauris, egestas in, feugiat et, gravida ac, tellus. </w:t>
      </w:r>
      <w:proofErr w:type="spellStart"/>
      <w:r w:rsidRPr="00B24AA4">
        <w:rPr>
          <w:lang w:val="en-US"/>
        </w:rPr>
        <w:t>Quisque</w:t>
      </w:r>
      <w:proofErr w:type="spellEnd"/>
      <w:r w:rsidRPr="00B24AA4">
        <w:rPr>
          <w:lang w:val="en-US"/>
        </w:rPr>
        <w:t xml:space="preserve"> </w:t>
      </w:r>
      <w:proofErr w:type="spellStart"/>
      <w:r w:rsidRPr="00B24AA4">
        <w:rPr>
          <w:lang w:val="en-US"/>
        </w:rPr>
        <w:t>ullamcorper</w:t>
      </w:r>
      <w:proofErr w:type="spellEnd"/>
      <w:r w:rsidRPr="00B24AA4">
        <w:rPr>
          <w:lang w:val="en-US"/>
        </w:rPr>
        <w:t xml:space="preserve"> </w:t>
      </w:r>
      <w:proofErr w:type="spellStart"/>
      <w:r w:rsidRPr="00B24AA4">
        <w:rPr>
          <w:lang w:val="en-US"/>
        </w:rPr>
        <w:t>tincidunt</w:t>
      </w:r>
      <w:proofErr w:type="spellEnd"/>
      <w:r w:rsidRPr="00B24AA4">
        <w:rPr>
          <w:lang w:val="en-US"/>
        </w:rPr>
        <w:t xml:space="preserve"> </w:t>
      </w:r>
      <w:proofErr w:type="spellStart"/>
      <w:r w:rsidRPr="00B24AA4">
        <w:rPr>
          <w:lang w:val="en-US"/>
        </w:rPr>
        <w:t>pede</w:t>
      </w:r>
      <w:proofErr w:type="spellEnd"/>
      <w:r w:rsidRPr="00B24AA4">
        <w:rPr>
          <w:lang w:val="en-US"/>
        </w:rPr>
        <w:t xml:space="preserve">. Lorem ipsum dolor sit </w:t>
      </w:r>
      <w:proofErr w:type="spellStart"/>
      <w:r w:rsidRPr="00B24AA4">
        <w:rPr>
          <w:lang w:val="en-US"/>
        </w:rPr>
        <w:t>amet</w:t>
      </w:r>
      <w:proofErr w:type="spellEnd"/>
      <w:r w:rsidRPr="00B24AA4">
        <w:rPr>
          <w:lang w:val="en-US"/>
        </w:rPr>
        <w:t xml:space="preserve">, </w:t>
      </w:r>
      <w:proofErr w:type="spellStart"/>
      <w:r w:rsidRPr="00B24AA4">
        <w:rPr>
          <w:lang w:val="en-US"/>
        </w:rPr>
        <w:t>consectetuer</w:t>
      </w:r>
      <w:proofErr w:type="spellEnd"/>
      <w:r w:rsidRPr="00B24AA4">
        <w:rPr>
          <w:lang w:val="en-US"/>
        </w:rPr>
        <w:t xml:space="preserve"> </w:t>
      </w:r>
      <w:proofErr w:type="spellStart"/>
      <w:r w:rsidRPr="00B24AA4">
        <w:rPr>
          <w:lang w:val="en-US"/>
        </w:rPr>
        <w:t>adipiscing</w:t>
      </w:r>
      <w:proofErr w:type="spellEnd"/>
      <w:r w:rsidRPr="00B24AA4">
        <w:rPr>
          <w:lang w:val="en-US"/>
        </w:rPr>
        <w:t xml:space="preserve"> </w:t>
      </w:r>
      <w:proofErr w:type="spellStart"/>
      <w:r w:rsidRPr="00B24AA4">
        <w:rPr>
          <w:lang w:val="en-US"/>
        </w:rPr>
        <w:t>elit</w:t>
      </w:r>
      <w:proofErr w:type="spellEnd"/>
      <w:r w:rsidRPr="00B24AA4">
        <w:rPr>
          <w:lang w:val="en-US"/>
        </w:rPr>
        <w:t xml:space="preserve">. </w:t>
      </w:r>
    </w:p>
    <w:p w14:paraId="49D56716" w14:textId="77777777" w:rsidR="00D11B83" w:rsidRPr="00B24AA4" w:rsidRDefault="00D11B83" w:rsidP="002D6C9C">
      <w:pPr>
        <w:pStyle w:val="SummaryHead"/>
        <w:jc w:val="both"/>
        <w:rPr>
          <w:lang w:val="en-US"/>
        </w:rPr>
        <w:sectPr w:rsidR="00D11B83" w:rsidRPr="00B24AA4" w:rsidSect="003E5D98">
          <w:headerReference w:type="first" r:id="rId9"/>
          <w:footerReference w:type="first" r:id="rId10"/>
          <w:pgSz w:w="11907" w:h="16840" w:code="9"/>
          <w:pgMar w:top="1814" w:right="567" w:bottom="1134" w:left="567" w:header="567" w:footer="720" w:gutter="0"/>
          <w:cols w:num="3" w:space="284"/>
          <w:docGrid w:linePitch="360"/>
        </w:sectPr>
      </w:pPr>
    </w:p>
    <w:p w14:paraId="1AE0A092" w14:textId="77777777" w:rsidR="002D6C9C" w:rsidRPr="00B24AA4" w:rsidRDefault="006A2A15" w:rsidP="002D6C9C">
      <w:pPr>
        <w:pStyle w:val="SummaryHead"/>
        <w:jc w:val="both"/>
        <w:rPr>
          <w:lang w:val="en-US"/>
        </w:rPr>
      </w:pPr>
      <w:r>
        <w:rPr>
          <w:noProof/>
          <w:lang w:val="en-US"/>
        </w:rPr>
        <w:lastRenderedPageBreak/>
        <w:drawing>
          <wp:anchor distT="0" distB="0" distL="114300" distR="114300" simplePos="0" relativeHeight="251659264" behindDoc="1" locked="0" layoutInCell="1" allowOverlap="1" wp14:anchorId="5B39660E" wp14:editId="440D098B">
            <wp:simplePos x="0" y="0"/>
            <wp:positionH relativeFrom="column">
              <wp:posOffset>0</wp:posOffset>
            </wp:positionH>
            <wp:positionV relativeFrom="paragraph">
              <wp:posOffset>45720</wp:posOffset>
            </wp:positionV>
            <wp:extent cx="4457700" cy="2666365"/>
            <wp:effectExtent l="19050" t="0" r="0" b="0"/>
            <wp:wrapNone/>
            <wp:docPr id="54" name="Picture 39" descr="helsinki_FI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sinki_FI_pic"/>
                    <pic:cNvPicPr>
                      <a:picLocks noChangeAspect="1" noChangeArrowheads="1"/>
                    </pic:cNvPicPr>
                  </pic:nvPicPr>
                  <pic:blipFill>
                    <a:blip r:embed="rId11" cstate="print"/>
                    <a:srcRect/>
                    <a:stretch>
                      <a:fillRect/>
                    </a:stretch>
                  </pic:blipFill>
                  <pic:spPr bwMode="auto">
                    <a:xfrm>
                      <a:off x="0" y="0"/>
                      <a:ext cx="4457700" cy="2666365"/>
                    </a:xfrm>
                    <a:prstGeom prst="rect">
                      <a:avLst/>
                    </a:prstGeom>
                    <a:noFill/>
                    <a:ln w="9525">
                      <a:noFill/>
                      <a:miter lim="800000"/>
                      <a:headEnd/>
                      <a:tailEnd/>
                    </a:ln>
                  </pic:spPr>
                </pic:pic>
              </a:graphicData>
            </a:graphic>
          </wp:anchor>
        </w:drawing>
      </w:r>
    </w:p>
    <w:p w14:paraId="367CB1E5" w14:textId="77777777" w:rsidR="002D6C9C" w:rsidRPr="00B24AA4" w:rsidRDefault="002D6C9C" w:rsidP="002D6C9C">
      <w:pPr>
        <w:pStyle w:val="SummaryHead"/>
        <w:jc w:val="both"/>
        <w:rPr>
          <w:lang w:val="en-US"/>
        </w:rPr>
      </w:pPr>
    </w:p>
    <w:p w14:paraId="68C16226" w14:textId="77777777" w:rsidR="002D6C9C" w:rsidRPr="00B24AA4" w:rsidRDefault="002D6C9C" w:rsidP="002D6C9C">
      <w:pPr>
        <w:pStyle w:val="SummaryHead"/>
        <w:jc w:val="both"/>
        <w:rPr>
          <w:lang w:val="en-US"/>
        </w:rPr>
      </w:pPr>
    </w:p>
    <w:p w14:paraId="5DDF4257" w14:textId="77777777" w:rsidR="002D6C9C" w:rsidRPr="00B24AA4" w:rsidRDefault="002D6C9C" w:rsidP="002D6C9C">
      <w:pPr>
        <w:pStyle w:val="SummaryHead"/>
        <w:jc w:val="both"/>
        <w:rPr>
          <w:lang w:val="en-US"/>
        </w:rPr>
      </w:pPr>
    </w:p>
    <w:p w14:paraId="5900EB15" w14:textId="77777777" w:rsidR="002D6C9C" w:rsidRPr="00B24AA4" w:rsidRDefault="002D6C9C" w:rsidP="002D6C9C">
      <w:pPr>
        <w:pStyle w:val="SummaryHead"/>
        <w:jc w:val="both"/>
        <w:rPr>
          <w:lang w:val="en-US"/>
        </w:rPr>
      </w:pPr>
    </w:p>
    <w:p w14:paraId="1347588D" w14:textId="77777777" w:rsidR="002D6C9C" w:rsidRPr="00B24AA4" w:rsidRDefault="002D6C9C" w:rsidP="002D6C9C">
      <w:pPr>
        <w:pStyle w:val="SummaryHead"/>
        <w:jc w:val="both"/>
        <w:rPr>
          <w:lang w:val="en-US"/>
        </w:rPr>
      </w:pPr>
    </w:p>
    <w:p w14:paraId="331CDD7C" w14:textId="77777777" w:rsidR="002D6C9C" w:rsidRPr="00B24AA4" w:rsidRDefault="002D6C9C" w:rsidP="002D6C9C">
      <w:pPr>
        <w:pStyle w:val="SummaryHead"/>
        <w:jc w:val="both"/>
        <w:rPr>
          <w:lang w:val="en-US"/>
        </w:rPr>
      </w:pPr>
    </w:p>
    <w:p w14:paraId="7569A3BA" w14:textId="77777777" w:rsidR="002D6C9C" w:rsidRPr="00B24AA4" w:rsidRDefault="002D6C9C" w:rsidP="002D6C9C">
      <w:pPr>
        <w:pStyle w:val="SummaryHead"/>
        <w:jc w:val="both"/>
        <w:rPr>
          <w:lang w:val="en-US"/>
        </w:rPr>
      </w:pPr>
    </w:p>
    <w:p w14:paraId="70BB13EC" w14:textId="77777777" w:rsidR="002D6C9C" w:rsidRPr="00B24AA4" w:rsidRDefault="002D6C9C" w:rsidP="002D6C9C">
      <w:pPr>
        <w:pStyle w:val="SummaryHead"/>
        <w:jc w:val="both"/>
        <w:rPr>
          <w:lang w:val="en-US"/>
        </w:rPr>
      </w:pPr>
    </w:p>
    <w:p w14:paraId="53F84097" w14:textId="77777777" w:rsidR="002D6C9C" w:rsidRPr="00B24AA4" w:rsidRDefault="002D6C9C" w:rsidP="002D6C9C">
      <w:pPr>
        <w:pStyle w:val="SummaryHead"/>
        <w:jc w:val="both"/>
        <w:rPr>
          <w:lang w:val="en-US"/>
        </w:rPr>
      </w:pPr>
    </w:p>
    <w:p w14:paraId="75D2C46F" w14:textId="77777777" w:rsidR="002D6C9C" w:rsidRPr="00B24AA4" w:rsidRDefault="00B24AA4" w:rsidP="002D6C9C">
      <w:pPr>
        <w:pStyle w:val="SummaryHead"/>
        <w:jc w:val="both"/>
        <w:rPr>
          <w:lang w:val="en-US"/>
        </w:rPr>
      </w:pPr>
      <w:r>
        <w:rPr>
          <w:noProof/>
          <w:lang w:val="en-US"/>
        </w:rPr>
        <mc:AlternateContent>
          <mc:Choice Requires="wps">
            <w:drawing>
              <wp:anchor distT="0" distB="0" distL="114300" distR="114300" simplePos="0" relativeHeight="251658240" behindDoc="0" locked="0" layoutInCell="1" allowOverlap="1" wp14:anchorId="4333E6E6" wp14:editId="392DD162">
                <wp:simplePos x="0" y="0"/>
                <wp:positionH relativeFrom="column">
                  <wp:posOffset>-114300</wp:posOffset>
                </wp:positionH>
                <wp:positionV relativeFrom="paragraph">
                  <wp:posOffset>203200</wp:posOffset>
                </wp:positionV>
                <wp:extent cx="4457700" cy="228600"/>
                <wp:effectExtent l="0" t="3175" r="0" b="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C4535" w14:textId="77777777" w:rsidR="0094007A" w:rsidRPr="008E5257" w:rsidRDefault="0094007A" w:rsidP="00FF1C8D">
                            <w:pPr>
                              <w:pStyle w:val="captions"/>
                              <w:rPr>
                                <w:lang w:val="fr-FR"/>
                              </w:rPr>
                            </w:pPr>
                            <w:r w:rsidRPr="008E5257">
                              <w:rPr>
                                <w:lang w:val="fr-FR"/>
                              </w:rPr>
                              <w:t xml:space="preserve">Fig. </w:t>
                            </w:r>
                            <w:r w:rsidRPr="008E5257">
                              <w:rPr>
                                <w:lang w:val="fr-FR"/>
                              </w:rPr>
                              <w:t>2: Captions -Proin aliquet, nisi ac facilisis tristique, lectus nibh venenatis nibh</w:t>
                            </w:r>
                          </w:p>
                          <w:p w14:paraId="0447D0DC" w14:textId="77777777" w:rsidR="0094007A" w:rsidRPr="008E5257" w:rsidRDefault="0094007A">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E6E6" id="Text Box 38" o:spid="_x0000_s1028" type="#_x0000_t202" style="position:absolute;left:0;text-align:left;margin-left:-9pt;margin-top:16pt;width:35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2rgwIAABc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" stroked="f">
                <v:textbox>
                  <w:txbxContent>
                    <w:p w14:paraId="348C4535" w14:textId="77777777" w:rsidR="0094007A" w:rsidRPr="008E5257" w:rsidRDefault="0094007A" w:rsidP="00FF1C8D">
                      <w:pPr>
                        <w:pStyle w:val="captions"/>
                        <w:rPr>
                          <w:lang w:val="fr-FR"/>
                        </w:rPr>
                      </w:pPr>
                      <w:r w:rsidRPr="008E5257">
                        <w:rPr>
                          <w:lang w:val="fr-FR"/>
                        </w:rPr>
                        <w:t xml:space="preserve">Fig. </w:t>
                      </w:r>
                      <w:r w:rsidRPr="008E5257">
                        <w:rPr>
                          <w:lang w:val="fr-FR"/>
                        </w:rPr>
                        <w:t>2: Captions -Proin aliquet, nisi ac facilisis tristique, lectus nibh venenatis nibh</w:t>
                      </w:r>
                    </w:p>
                    <w:p w14:paraId="0447D0DC" w14:textId="77777777" w:rsidR="0094007A" w:rsidRPr="008E5257" w:rsidRDefault="0094007A">
                      <w:pPr>
                        <w:rPr>
                          <w:lang w:val="fr-FR"/>
                        </w:rPr>
                      </w:pPr>
                    </w:p>
                  </w:txbxContent>
                </v:textbox>
              </v:shape>
            </w:pict>
          </mc:Fallback>
        </mc:AlternateContent>
      </w:r>
    </w:p>
    <w:p w14:paraId="31C6BF86" w14:textId="77777777" w:rsidR="00CA211A" w:rsidRPr="00B24AA4" w:rsidRDefault="00FF1C8D" w:rsidP="002D6C9C">
      <w:pPr>
        <w:pStyle w:val="3"/>
      </w:pPr>
      <w:r w:rsidRPr="00B24AA4">
        <w:br/>
      </w:r>
    </w:p>
    <w:p w14:paraId="30AE526B" w14:textId="77777777" w:rsidR="002D6C9C" w:rsidRPr="00B24AA4" w:rsidRDefault="002D6C9C" w:rsidP="002D6C9C">
      <w:pPr>
        <w:pStyle w:val="3"/>
      </w:pPr>
      <w:r w:rsidRPr="00B24AA4">
        <w:t>Heading 3</w:t>
      </w:r>
    </w:p>
    <w:p w14:paraId="2A9CAB70" w14:textId="77777777" w:rsidR="002D6C9C" w:rsidRDefault="002D6C9C" w:rsidP="002D6C9C">
      <w:pPr>
        <w:pStyle w:val="Heading41"/>
      </w:pPr>
      <w:r>
        <w:t xml:space="preserve">Heading 4 </w:t>
      </w:r>
    </w:p>
    <w:p w14:paraId="5769B5FD" w14:textId="77777777" w:rsidR="002D6C9C" w:rsidRDefault="002D6C9C" w:rsidP="002D6C9C">
      <w:pPr>
        <w:rPr>
          <w:rFonts w:ascii="inherit" w:hAnsi="inherit" w:cs="Arial"/>
        </w:rPr>
      </w:pPr>
    </w:p>
    <w:p w14:paraId="0D777DA2" w14:textId="77777777" w:rsidR="00CA211A" w:rsidRPr="008E5257" w:rsidRDefault="002D6C9C" w:rsidP="00C06BB6">
      <w:pPr>
        <w:jc w:val="both"/>
        <w:rPr>
          <w:lang w:val="fr-FR"/>
        </w:rPr>
      </w:pPr>
      <w:r>
        <w:t xml:space="preserve">Normal text format, 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Nulla</w:t>
      </w:r>
      <w:proofErr w:type="spellEnd"/>
      <w:r>
        <w:t xml:space="preserve"> </w:t>
      </w:r>
      <w:proofErr w:type="spellStart"/>
      <w:r>
        <w:t>vehicula</w:t>
      </w:r>
      <w:proofErr w:type="spellEnd"/>
      <w:r>
        <w:t xml:space="preserve"> </w:t>
      </w:r>
      <w:proofErr w:type="spellStart"/>
      <w:r>
        <w:t>leo</w:t>
      </w:r>
      <w:proofErr w:type="spellEnd"/>
      <w:r>
        <w:t xml:space="preserve"> id lacus </w:t>
      </w:r>
      <w:proofErr w:type="spellStart"/>
      <w:r>
        <w:t>hendrerit</w:t>
      </w:r>
      <w:proofErr w:type="spellEnd"/>
      <w:r>
        <w:t xml:space="preserve"> </w:t>
      </w:r>
      <w:proofErr w:type="spellStart"/>
      <w:r>
        <w:t>sagittis</w:t>
      </w:r>
      <w:proofErr w:type="spellEnd"/>
      <w:r>
        <w:t xml:space="preserve">. </w:t>
      </w:r>
      <w:proofErr w:type="spellStart"/>
      <w:r>
        <w:t>Donec</w:t>
      </w:r>
      <w:proofErr w:type="spellEnd"/>
      <w:r>
        <w:t xml:space="preserve"> </w:t>
      </w:r>
      <w:proofErr w:type="spellStart"/>
      <w:r>
        <w:t>pellentesque</w:t>
      </w:r>
      <w:proofErr w:type="spellEnd"/>
      <w:r>
        <w:t xml:space="preserve">, </w:t>
      </w:r>
      <w:proofErr w:type="spellStart"/>
      <w:r>
        <w:t>purus</w:t>
      </w:r>
      <w:proofErr w:type="spellEnd"/>
      <w:r>
        <w:t xml:space="preserve"> in </w:t>
      </w:r>
      <w:proofErr w:type="spellStart"/>
      <w:r>
        <w:t>fermentum</w:t>
      </w:r>
      <w:proofErr w:type="spellEnd"/>
      <w:r>
        <w:t xml:space="preserve"> </w:t>
      </w:r>
      <w:proofErr w:type="spellStart"/>
      <w:r>
        <w:t>tristique</w:t>
      </w:r>
      <w:proofErr w:type="spellEnd"/>
      <w:r>
        <w:t xml:space="preserve">, </w:t>
      </w:r>
      <w:proofErr w:type="spellStart"/>
      <w:smartTag w:uri="urn:schemas-microsoft-com:office:smarttags" w:element="place">
        <w:smartTag w:uri="urn:schemas-microsoft-com:office:smarttags" w:element="City">
          <w:r>
            <w:t>massa</w:t>
          </w:r>
        </w:smartTag>
      </w:smartTag>
      <w:proofErr w:type="spellEnd"/>
      <w:r>
        <w:t xml:space="preserve"> </w:t>
      </w:r>
      <w:proofErr w:type="spellStart"/>
      <w:r>
        <w:t>nisl</w:t>
      </w:r>
      <w:proofErr w:type="spellEnd"/>
      <w:r>
        <w:t xml:space="preserve"> convallis libero, </w:t>
      </w:r>
      <w:proofErr w:type="spellStart"/>
      <w:r>
        <w:t>vel</w:t>
      </w:r>
      <w:proofErr w:type="spellEnd"/>
      <w:r>
        <w:t xml:space="preserve"> </w:t>
      </w:r>
      <w:proofErr w:type="spellStart"/>
      <w:r>
        <w:t>blandit</w:t>
      </w:r>
      <w:proofErr w:type="spellEnd"/>
      <w:r>
        <w:t xml:space="preserve"> dui nisi ac ligula. </w:t>
      </w:r>
      <w:r w:rsidRPr="00B24AA4">
        <w:rPr>
          <w:lang w:val="fr-CH"/>
        </w:rPr>
        <w:t xml:space="preserve">Etiam massa mauris, egestas in, feugiat et, gravida ac, tellus. Quisque ullamcorper tincidunt pede. Lorem ipsum dolor sit amet, consectetuer adipiscing elit. </w:t>
      </w:r>
      <w:r w:rsidRPr="008E5257">
        <w:rPr>
          <w:lang w:val="fr-FR"/>
        </w:rPr>
        <w:t xml:space="preserve">Donec semper, nisi in accumsan viverra, leo urna cursus velit, tempus blandit turpis nibh et sapien. </w:t>
      </w:r>
    </w:p>
    <w:p w14:paraId="3C1B77B5" w14:textId="77777777" w:rsidR="00C06BB6" w:rsidRPr="008E5257" w:rsidRDefault="00C06BB6" w:rsidP="00C06BB6">
      <w:pPr>
        <w:jc w:val="both"/>
        <w:rPr>
          <w:lang w:val="fr-FR"/>
        </w:rPr>
      </w:pPr>
    </w:p>
    <w:p w14:paraId="04CC3C04" w14:textId="77777777" w:rsidR="00C06BB6" w:rsidRPr="008E5257" w:rsidRDefault="00C06BB6" w:rsidP="00C06BB6">
      <w:pPr>
        <w:jc w:val="both"/>
        <w:rPr>
          <w:lang w:val="fr-FR"/>
        </w:rPr>
      </w:pPr>
    </w:p>
    <w:p w14:paraId="2A271017" w14:textId="77777777" w:rsidR="002D6C9C" w:rsidRDefault="002D6C9C" w:rsidP="009533D9">
      <w:pPr>
        <w:pStyle w:val="3"/>
        <w:jc w:val="both"/>
      </w:pPr>
      <w:r>
        <w:t>Heading 3</w:t>
      </w:r>
    </w:p>
    <w:p w14:paraId="37A10365" w14:textId="77777777" w:rsidR="0036016C" w:rsidRPr="008E5257" w:rsidRDefault="002D6C9C" w:rsidP="009533D9">
      <w:pPr>
        <w:jc w:val="both"/>
        <w:rPr>
          <w:rFonts w:ascii="inherit" w:hAnsi="inherit" w:cs="Arial"/>
          <w:lang w:val="fr-FR"/>
        </w:rPr>
      </w:pPr>
      <w:r>
        <w:rPr>
          <w:rFonts w:ascii="inherit" w:hAnsi="inherit" w:cs="Arial"/>
        </w:rPr>
        <w:t xml:space="preserve">Lorem ipsum dolor sit </w:t>
      </w:r>
      <w:proofErr w:type="spellStart"/>
      <w:r>
        <w:rPr>
          <w:rFonts w:ascii="inherit" w:hAnsi="inherit" w:cs="Arial"/>
        </w:rPr>
        <w:t>amet</w:t>
      </w:r>
      <w:proofErr w:type="spellEnd"/>
      <w:r>
        <w:rPr>
          <w:rFonts w:ascii="inherit" w:hAnsi="inherit" w:cs="Arial"/>
        </w:rPr>
        <w:t xml:space="preserve">, </w:t>
      </w:r>
      <w:proofErr w:type="spellStart"/>
      <w:r>
        <w:rPr>
          <w:rFonts w:ascii="inherit" w:hAnsi="inherit" w:cs="Arial"/>
        </w:rPr>
        <w:t>consectetuer</w:t>
      </w:r>
      <w:proofErr w:type="spellEnd"/>
      <w:r>
        <w:rPr>
          <w:rFonts w:ascii="inherit" w:hAnsi="inherit" w:cs="Arial"/>
        </w:rPr>
        <w:t xml:space="preserve"> </w:t>
      </w:r>
      <w:proofErr w:type="spellStart"/>
      <w:r>
        <w:rPr>
          <w:rFonts w:ascii="inherit" w:hAnsi="inherit" w:cs="Arial"/>
        </w:rPr>
        <w:t>adipiscing</w:t>
      </w:r>
      <w:proofErr w:type="spellEnd"/>
      <w:r>
        <w:rPr>
          <w:rFonts w:ascii="inherit" w:hAnsi="inherit" w:cs="Arial"/>
        </w:rPr>
        <w:t xml:space="preserve"> </w:t>
      </w:r>
      <w:proofErr w:type="spellStart"/>
      <w:r>
        <w:rPr>
          <w:rFonts w:ascii="inherit" w:hAnsi="inherit" w:cs="Arial"/>
        </w:rPr>
        <w:t>elit</w:t>
      </w:r>
      <w:proofErr w:type="spellEnd"/>
      <w:r>
        <w:rPr>
          <w:rFonts w:ascii="inherit" w:hAnsi="inherit" w:cs="Arial"/>
        </w:rPr>
        <w:t xml:space="preserve">. </w:t>
      </w:r>
      <w:r w:rsidRPr="008E5257">
        <w:rPr>
          <w:rFonts w:ascii="inherit" w:hAnsi="inherit" w:cs="Arial"/>
          <w:lang w:val="fr-FR"/>
        </w:rPr>
        <w:t xml:space="preserve">Nulla vehicula leo id lacus hendrerit sagittis. Donec pellentesque, purus in fermentum tristique, massa nisl convallis libero, vel blandit dui nisi ac ligula. Etiam massa mauris, egestas in, feugiat et, gravida ac, tellus. Quisque ullamcorper </w:t>
      </w:r>
    </w:p>
    <w:p w14:paraId="370C06A5" w14:textId="77777777" w:rsidR="0036016C" w:rsidRPr="008E5257" w:rsidRDefault="0036016C" w:rsidP="002D6C9C">
      <w:pPr>
        <w:rPr>
          <w:rFonts w:ascii="inherit" w:hAnsi="inherit" w:cs="Arial"/>
          <w:lang w:val="fr-FR"/>
        </w:rPr>
      </w:pPr>
    </w:p>
    <w:p w14:paraId="6367B052" w14:textId="77777777" w:rsidR="00D11B83" w:rsidRPr="008E5257" w:rsidRDefault="002D6C9C" w:rsidP="009533D9">
      <w:pPr>
        <w:jc w:val="both"/>
        <w:rPr>
          <w:rFonts w:ascii="inherit" w:hAnsi="inherit" w:cs="Arial"/>
          <w:lang w:val="fr-FR"/>
        </w:rPr>
      </w:pPr>
      <w:r w:rsidRPr="008E5257">
        <w:rPr>
          <w:rFonts w:ascii="inherit" w:hAnsi="inherit" w:cs="Arial"/>
          <w:lang w:val="fr-FR"/>
        </w:rPr>
        <w:t xml:space="preserve">tincidunt pede. Lorem ipsum dolor sit </w:t>
      </w:r>
    </w:p>
    <w:p w14:paraId="1BE42577" w14:textId="77777777" w:rsidR="00D11B83" w:rsidRPr="008E5257" w:rsidRDefault="002D6C9C" w:rsidP="009533D9">
      <w:pPr>
        <w:jc w:val="both"/>
        <w:rPr>
          <w:rFonts w:ascii="inherit" w:hAnsi="inherit" w:cs="Arial"/>
          <w:lang w:val="fr-FR"/>
        </w:rPr>
      </w:pPr>
      <w:r w:rsidRPr="008E5257">
        <w:rPr>
          <w:rFonts w:ascii="inherit" w:hAnsi="inherit" w:cs="Arial"/>
          <w:lang w:val="fr-FR"/>
        </w:rPr>
        <w:t>amet, consectetuer adipiscing elit. Donec semper, nisi in accumsan</w:t>
      </w:r>
    </w:p>
    <w:p w14:paraId="1A7DFA62" w14:textId="77777777" w:rsidR="00D11B83" w:rsidRPr="008E5257" w:rsidRDefault="00D11B83" w:rsidP="009533D9">
      <w:pPr>
        <w:jc w:val="both"/>
        <w:rPr>
          <w:rFonts w:ascii="inherit" w:hAnsi="inherit" w:cs="Arial"/>
          <w:lang w:val="fr-FR"/>
        </w:rPr>
      </w:pPr>
    </w:p>
    <w:p w14:paraId="6DFB4542" w14:textId="77777777" w:rsidR="00D11B83" w:rsidRPr="008E5257" w:rsidRDefault="00D11B83" w:rsidP="009533D9">
      <w:pPr>
        <w:jc w:val="both"/>
        <w:rPr>
          <w:rFonts w:ascii="inherit" w:hAnsi="inherit" w:cs="Arial"/>
          <w:lang w:val="fr-FR"/>
        </w:rPr>
      </w:pPr>
    </w:p>
    <w:p w14:paraId="5B9CF600" w14:textId="77777777" w:rsidR="00D11B83" w:rsidRPr="008E5257" w:rsidRDefault="00D11B83" w:rsidP="009533D9">
      <w:pPr>
        <w:jc w:val="both"/>
        <w:rPr>
          <w:rFonts w:ascii="inherit" w:hAnsi="inherit" w:cs="Arial"/>
          <w:lang w:val="fr-FR"/>
        </w:rPr>
      </w:pPr>
    </w:p>
    <w:p w14:paraId="2F96561D" w14:textId="77777777" w:rsidR="00D11B83" w:rsidRPr="008E5257" w:rsidRDefault="00D11B83" w:rsidP="009533D9">
      <w:pPr>
        <w:jc w:val="both"/>
        <w:rPr>
          <w:rFonts w:ascii="inherit" w:hAnsi="inherit" w:cs="Arial"/>
          <w:lang w:val="fr-FR"/>
        </w:rPr>
      </w:pPr>
    </w:p>
    <w:p w14:paraId="35725088" w14:textId="77777777" w:rsidR="00D11B83" w:rsidRPr="008E5257" w:rsidRDefault="00D11B83" w:rsidP="009533D9">
      <w:pPr>
        <w:jc w:val="both"/>
        <w:rPr>
          <w:rFonts w:ascii="inherit" w:hAnsi="inherit" w:cs="Arial"/>
          <w:lang w:val="fr-FR"/>
        </w:rPr>
      </w:pPr>
    </w:p>
    <w:p w14:paraId="7D883B82" w14:textId="77777777" w:rsidR="00D11B83" w:rsidRPr="008E5257" w:rsidRDefault="00D11B83" w:rsidP="009533D9">
      <w:pPr>
        <w:jc w:val="both"/>
        <w:rPr>
          <w:rFonts w:ascii="inherit" w:hAnsi="inherit" w:cs="Arial"/>
          <w:lang w:val="fr-FR"/>
        </w:rPr>
      </w:pPr>
    </w:p>
    <w:p w14:paraId="6E5FDCB7" w14:textId="77777777" w:rsidR="00D11B83" w:rsidRPr="008E5257" w:rsidRDefault="00D11B83" w:rsidP="009533D9">
      <w:pPr>
        <w:jc w:val="both"/>
        <w:rPr>
          <w:rFonts w:ascii="inherit" w:hAnsi="inherit" w:cs="Arial"/>
          <w:lang w:val="fr-FR"/>
        </w:rPr>
      </w:pPr>
    </w:p>
    <w:p w14:paraId="6EA3474C" w14:textId="77777777" w:rsidR="00D11B83" w:rsidRPr="008E5257" w:rsidRDefault="00D11B83" w:rsidP="009533D9">
      <w:pPr>
        <w:jc w:val="both"/>
        <w:rPr>
          <w:rFonts w:ascii="inherit" w:hAnsi="inherit" w:cs="Arial"/>
          <w:lang w:val="fr-FR"/>
        </w:rPr>
      </w:pPr>
    </w:p>
    <w:p w14:paraId="08F32154" w14:textId="77777777" w:rsidR="00D11B83" w:rsidRPr="008E5257" w:rsidRDefault="00D11B83" w:rsidP="009533D9">
      <w:pPr>
        <w:jc w:val="both"/>
        <w:rPr>
          <w:rFonts w:ascii="inherit" w:hAnsi="inherit" w:cs="Arial"/>
          <w:lang w:val="fr-FR"/>
        </w:rPr>
      </w:pPr>
    </w:p>
    <w:p w14:paraId="72524A96" w14:textId="77777777" w:rsidR="00D11B83" w:rsidRPr="008E5257" w:rsidRDefault="00D11B83" w:rsidP="009533D9">
      <w:pPr>
        <w:jc w:val="both"/>
        <w:rPr>
          <w:rFonts w:ascii="inherit" w:hAnsi="inherit" w:cs="Arial"/>
          <w:lang w:val="fr-FR"/>
        </w:rPr>
      </w:pPr>
    </w:p>
    <w:p w14:paraId="5A0449BD" w14:textId="77777777" w:rsidR="00D11B83" w:rsidRPr="008E5257" w:rsidRDefault="00D11B83" w:rsidP="009533D9">
      <w:pPr>
        <w:jc w:val="both"/>
        <w:rPr>
          <w:rFonts w:ascii="inherit" w:hAnsi="inherit" w:cs="Arial"/>
          <w:lang w:val="fr-FR"/>
        </w:rPr>
      </w:pPr>
    </w:p>
    <w:p w14:paraId="718DAB34" w14:textId="77777777" w:rsidR="00D11B83" w:rsidRPr="008E5257" w:rsidRDefault="00D11B83" w:rsidP="009533D9">
      <w:pPr>
        <w:jc w:val="both"/>
        <w:rPr>
          <w:rFonts w:ascii="inherit" w:hAnsi="inherit" w:cs="Arial"/>
          <w:lang w:val="fr-FR"/>
        </w:rPr>
      </w:pPr>
    </w:p>
    <w:p w14:paraId="62EDD809" w14:textId="77777777" w:rsidR="00D11B83" w:rsidRPr="008E5257" w:rsidRDefault="00D11B83" w:rsidP="009533D9">
      <w:pPr>
        <w:jc w:val="both"/>
        <w:rPr>
          <w:rFonts w:ascii="inherit" w:hAnsi="inherit" w:cs="Arial"/>
          <w:lang w:val="fr-FR"/>
        </w:rPr>
      </w:pPr>
    </w:p>
    <w:p w14:paraId="5985ABB5" w14:textId="77777777" w:rsidR="00D11B83" w:rsidRPr="008E5257" w:rsidRDefault="00D11B83" w:rsidP="009533D9">
      <w:pPr>
        <w:jc w:val="both"/>
        <w:rPr>
          <w:rFonts w:ascii="inherit" w:hAnsi="inherit" w:cs="Arial"/>
          <w:lang w:val="fr-FR"/>
        </w:rPr>
      </w:pPr>
    </w:p>
    <w:p w14:paraId="781921CE" w14:textId="77777777" w:rsidR="00D11B83" w:rsidRPr="008E5257" w:rsidRDefault="00D11B83" w:rsidP="009533D9">
      <w:pPr>
        <w:jc w:val="both"/>
        <w:rPr>
          <w:rFonts w:ascii="inherit" w:hAnsi="inherit" w:cs="Arial"/>
          <w:lang w:val="fr-FR"/>
        </w:rPr>
      </w:pPr>
    </w:p>
    <w:p w14:paraId="7732E0FB" w14:textId="77777777" w:rsidR="00D11B83" w:rsidRPr="008E5257" w:rsidRDefault="00D11B83" w:rsidP="009533D9">
      <w:pPr>
        <w:jc w:val="both"/>
        <w:rPr>
          <w:rFonts w:ascii="inherit" w:hAnsi="inherit" w:cs="Arial"/>
          <w:lang w:val="fr-FR"/>
        </w:rPr>
      </w:pPr>
    </w:p>
    <w:p w14:paraId="75EDF4D7" w14:textId="77777777" w:rsidR="00D11B83" w:rsidRPr="008E5257" w:rsidRDefault="00D11B83" w:rsidP="009533D9">
      <w:pPr>
        <w:jc w:val="both"/>
        <w:rPr>
          <w:rFonts w:ascii="inherit" w:hAnsi="inherit" w:cs="Arial"/>
          <w:lang w:val="fr-FR"/>
        </w:rPr>
      </w:pPr>
    </w:p>
    <w:p w14:paraId="44D6DF74" w14:textId="77777777" w:rsidR="00D11B83" w:rsidRPr="008E5257" w:rsidRDefault="00D11B83" w:rsidP="009533D9">
      <w:pPr>
        <w:jc w:val="both"/>
        <w:rPr>
          <w:rFonts w:ascii="inherit" w:hAnsi="inherit" w:cs="Arial"/>
          <w:lang w:val="fr-FR"/>
        </w:rPr>
      </w:pPr>
    </w:p>
    <w:p w14:paraId="02474F05" w14:textId="77777777" w:rsidR="00D11B83" w:rsidRPr="008E5257" w:rsidRDefault="00D11B83" w:rsidP="009533D9">
      <w:pPr>
        <w:jc w:val="both"/>
        <w:rPr>
          <w:rFonts w:ascii="inherit" w:hAnsi="inherit" w:cs="Arial"/>
          <w:lang w:val="fr-FR"/>
        </w:rPr>
      </w:pPr>
    </w:p>
    <w:p w14:paraId="04AF192F" w14:textId="77777777" w:rsidR="00D11B83" w:rsidRPr="008E5257" w:rsidRDefault="00D11B83" w:rsidP="009533D9">
      <w:pPr>
        <w:jc w:val="both"/>
        <w:rPr>
          <w:rFonts w:ascii="inherit" w:hAnsi="inherit" w:cs="Arial"/>
          <w:lang w:val="fr-FR"/>
        </w:rPr>
      </w:pPr>
    </w:p>
    <w:p w14:paraId="4C65D38D" w14:textId="77777777" w:rsidR="00D11B83" w:rsidRPr="008E5257" w:rsidRDefault="00D11B83" w:rsidP="009533D9">
      <w:pPr>
        <w:jc w:val="both"/>
        <w:rPr>
          <w:rFonts w:ascii="inherit" w:hAnsi="inherit" w:cs="Arial"/>
          <w:lang w:val="fr-FR"/>
        </w:rPr>
      </w:pPr>
    </w:p>
    <w:p w14:paraId="7971B0E3" w14:textId="77777777" w:rsidR="00D11B83" w:rsidRPr="008E5257" w:rsidRDefault="00D11B83" w:rsidP="009533D9">
      <w:pPr>
        <w:jc w:val="both"/>
        <w:rPr>
          <w:rFonts w:ascii="inherit" w:hAnsi="inherit" w:cs="Arial"/>
          <w:lang w:val="fr-FR"/>
        </w:rPr>
      </w:pPr>
    </w:p>
    <w:p w14:paraId="199BDBDE" w14:textId="77777777" w:rsidR="002D6C9C" w:rsidRPr="008E5257" w:rsidRDefault="002D6C9C" w:rsidP="009533D9">
      <w:pPr>
        <w:jc w:val="both"/>
        <w:rPr>
          <w:rFonts w:ascii="inherit" w:hAnsi="inherit" w:cs="Arial"/>
          <w:lang w:val="fr-FR"/>
        </w:rPr>
      </w:pPr>
      <w:r w:rsidRPr="008E5257">
        <w:rPr>
          <w:rFonts w:ascii="inherit" w:hAnsi="inherit" w:cs="Arial"/>
          <w:lang w:val="fr-FR"/>
        </w:rPr>
        <w:t xml:space="preserve"> viverra, leo urna cursus velit, tempus blandit turpis nibh et sapien. </w:t>
      </w:r>
    </w:p>
    <w:p w14:paraId="0B4EA09A" w14:textId="77777777" w:rsidR="002D6C9C" w:rsidRPr="008E5257" w:rsidRDefault="002D6C9C" w:rsidP="009533D9">
      <w:pPr>
        <w:jc w:val="both"/>
        <w:rPr>
          <w:rFonts w:ascii="inherit" w:hAnsi="inherit" w:cs="Arial"/>
          <w:lang w:val="fr-FR"/>
        </w:rPr>
      </w:pPr>
    </w:p>
    <w:p w14:paraId="6273FC53" w14:textId="77777777" w:rsidR="002D6C9C" w:rsidRPr="00B24AA4" w:rsidRDefault="002D6C9C" w:rsidP="009533D9">
      <w:pPr>
        <w:jc w:val="both"/>
      </w:pPr>
      <w:r w:rsidRPr="002D6C9C">
        <w:rPr>
          <w:rFonts w:ascii="inherit" w:hAnsi="inherit" w:cs="Arial"/>
          <w:b/>
        </w:rPr>
        <w:t>This can be bold</w:t>
      </w:r>
      <w:r>
        <w:rPr>
          <w:rFonts w:ascii="inherit" w:hAnsi="inherit" w:cs="Arial"/>
        </w:rPr>
        <w:t xml:space="preserve">, dolor sit </w:t>
      </w:r>
      <w:proofErr w:type="spellStart"/>
      <w:r>
        <w:rPr>
          <w:rFonts w:ascii="inherit" w:hAnsi="inherit" w:cs="Arial"/>
        </w:rPr>
        <w:t>amet</w:t>
      </w:r>
      <w:proofErr w:type="spellEnd"/>
      <w:r>
        <w:rPr>
          <w:rFonts w:ascii="inherit" w:hAnsi="inherit" w:cs="Arial"/>
        </w:rPr>
        <w:t xml:space="preserve">, </w:t>
      </w:r>
      <w:proofErr w:type="spellStart"/>
      <w:r>
        <w:rPr>
          <w:rFonts w:ascii="inherit" w:hAnsi="inherit" w:cs="Arial"/>
        </w:rPr>
        <w:t>consectetuer</w:t>
      </w:r>
      <w:proofErr w:type="spellEnd"/>
      <w:r>
        <w:rPr>
          <w:rFonts w:ascii="inherit" w:hAnsi="inherit" w:cs="Arial"/>
        </w:rPr>
        <w:t xml:space="preserve"> </w:t>
      </w:r>
      <w:proofErr w:type="spellStart"/>
      <w:r>
        <w:rPr>
          <w:rFonts w:ascii="inherit" w:hAnsi="inherit" w:cs="Arial"/>
        </w:rPr>
        <w:t>adipiscing</w:t>
      </w:r>
      <w:proofErr w:type="spellEnd"/>
      <w:r>
        <w:rPr>
          <w:rFonts w:ascii="inherit" w:hAnsi="inherit" w:cs="Arial"/>
        </w:rPr>
        <w:t xml:space="preserve"> </w:t>
      </w:r>
      <w:proofErr w:type="spellStart"/>
      <w:r>
        <w:rPr>
          <w:rFonts w:ascii="inherit" w:hAnsi="inherit" w:cs="Arial"/>
        </w:rPr>
        <w:t>elit</w:t>
      </w:r>
      <w:proofErr w:type="spellEnd"/>
      <w:r>
        <w:rPr>
          <w:rFonts w:ascii="inherit" w:hAnsi="inherit" w:cs="Arial"/>
        </w:rPr>
        <w:t xml:space="preserve">. </w:t>
      </w:r>
      <w:r w:rsidRPr="008E5257">
        <w:rPr>
          <w:rFonts w:ascii="inherit" w:hAnsi="inherit" w:cs="Arial"/>
          <w:lang w:val="fr-FR"/>
        </w:rPr>
        <w:t xml:space="preserve">Proin aliquet, nisi ac facilisis tristique, lectus nibh venenatis nibh, id venenatis lorem lectus eget lectus. Praesent molestie. Suspendisse pharetra, velit in dignissim eleifend, nulla odio condimentum orci, id egestas odio nunc ac erat. </w:t>
      </w:r>
      <w:proofErr w:type="spellStart"/>
      <w:r w:rsidRPr="00B24AA4">
        <w:rPr>
          <w:rFonts w:ascii="inherit" w:hAnsi="inherit" w:cs="Arial"/>
        </w:rPr>
        <w:t>Donec</w:t>
      </w:r>
      <w:proofErr w:type="spellEnd"/>
      <w:r w:rsidRPr="00B24AA4">
        <w:rPr>
          <w:rFonts w:ascii="inherit" w:hAnsi="inherit" w:cs="Arial"/>
        </w:rPr>
        <w:t xml:space="preserve"> sit </w:t>
      </w:r>
      <w:proofErr w:type="spellStart"/>
      <w:r w:rsidRPr="00B24AA4">
        <w:rPr>
          <w:rFonts w:ascii="inherit" w:hAnsi="inherit" w:cs="Arial"/>
        </w:rPr>
        <w:t>amet</w:t>
      </w:r>
      <w:proofErr w:type="spellEnd"/>
      <w:r w:rsidRPr="00B24AA4">
        <w:rPr>
          <w:rFonts w:ascii="inherit" w:hAnsi="inherit" w:cs="Arial"/>
        </w:rPr>
        <w:t xml:space="preserve"> </w:t>
      </w:r>
      <w:proofErr w:type="spellStart"/>
      <w:r w:rsidRPr="00B24AA4">
        <w:rPr>
          <w:rFonts w:ascii="inherit" w:hAnsi="inherit" w:cs="Arial"/>
        </w:rPr>
        <w:t>leo</w:t>
      </w:r>
      <w:proofErr w:type="spellEnd"/>
      <w:r w:rsidRPr="00B24AA4">
        <w:rPr>
          <w:rFonts w:ascii="inherit" w:hAnsi="inherit" w:cs="Arial"/>
        </w:rPr>
        <w:t>.</w:t>
      </w:r>
    </w:p>
    <w:p w14:paraId="16A3E7D4" w14:textId="77777777" w:rsidR="002D6C9C" w:rsidRPr="00B24AA4" w:rsidRDefault="002D6C9C" w:rsidP="009533D9">
      <w:pPr>
        <w:pStyle w:val="a5"/>
        <w:rPr>
          <w:lang w:val="en-US"/>
        </w:rPr>
      </w:pPr>
    </w:p>
    <w:p w14:paraId="2901642B" w14:textId="30E938A7" w:rsidR="00FF1C8D" w:rsidRPr="00B24AA4" w:rsidRDefault="00FF1C8D" w:rsidP="009533D9">
      <w:pPr>
        <w:pStyle w:val="3"/>
        <w:jc w:val="both"/>
      </w:pPr>
      <w:r w:rsidRPr="00B24AA4">
        <w:t xml:space="preserve">Template for IABSE </w:t>
      </w:r>
      <w:r w:rsidR="00C902B9">
        <w:t>Awards</w:t>
      </w:r>
      <w:r w:rsidRPr="00B24AA4">
        <w:t xml:space="preserve"> nomination</w:t>
      </w:r>
    </w:p>
    <w:p w14:paraId="356C8948" w14:textId="77777777" w:rsidR="002D6C9C" w:rsidRPr="00B24AA4" w:rsidRDefault="002D6C9C" w:rsidP="009533D9">
      <w:pPr>
        <w:pStyle w:val="a4"/>
        <w:rPr>
          <w:lang w:val="en-US"/>
        </w:rPr>
      </w:pPr>
    </w:p>
    <w:p w14:paraId="1FDB69D2" w14:textId="77777777" w:rsidR="002D6C9C" w:rsidRPr="00FF1C8D" w:rsidRDefault="002D6C9C" w:rsidP="009533D9">
      <w:pPr>
        <w:pStyle w:val="a4"/>
      </w:pPr>
      <w:r w:rsidRPr="00B24AA4">
        <w:rPr>
          <w:lang w:val="en-US"/>
        </w:rPr>
        <w:t xml:space="preserve">Lorem ipsum dolor sit </w:t>
      </w:r>
      <w:proofErr w:type="spellStart"/>
      <w:r w:rsidRPr="00B24AA4">
        <w:rPr>
          <w:lang w:val="en-US"/>
        </w:rPr>
        <w:t>amet</w:t>
      </w:r>
      <w:proofErr w:type="spellEnd"/>
      <w:r w:rsidRPr="00B24AA4">
        <w:rPr>
          <w:lang w:val="en-US"/>
        </w:rPr>
        <w:t xml:space="preserve">, </w:t>
      </w:r>
      <w:proofErr w:type="spellStart"/>
      <w:r w:rsidRPr="00B24AA4">
        <w:rPr>
          <w:lang w:val="en-US"/>
        </w:rPr>
        <w:t>consectetuer</w:t>
      </w:r>
      <w:proofErr w:type="spellEnd"/>
      <w:r w:rsidRPr="00B24AA4">
        <w:rPr>
          <w:lang w:val="en-US"/>
        </w:rPr>
        <w:t xml:space="preserve"> </w:t>
      </w:r>
      <w:proofErr w:type="spellStart"/>
      <w:r w:rsidRPr="00B24AA4">
        <w:rPr>
          <w:lang w:val="en-US"/>
        </w:rPr>
        <w:t>adipiscing</w:t>
      </w:r>
      <w:proofErr w:type="spellEnd"/>
      <w:r w:rsidRPr="00B24AA4">
        <w:rPr>
          <w:lang w:val="en-US"/>
        </w:rPr>
        <w:t xml:space="preserve"> </w:t>
      </w:r>
      <w:proofErr w:type="spellStart"/>
      <w:r w:rsidRPr="00B24AA4">
        <w:rPr>
          <w:lang w:val="en-US"/>
        </w:rPr>
        <w:t>elit</w:t>
      </w:r>
      <w:proofErr w:type="spellEnd"/>
      <w:r w:rsidRPr="00B24AA4">
        <w:rPr>
          <w:lang w:val="en-US"/>
        </w:rPr>
        <w:t xml:space="preserve">. </w:t>
      </w:r>
      <w:r w:rsidRPr="008E5257">
        <w:rPr>
          <w:lang w:val="fr-FR"/>
        </w:rPr>
        <w:t xml:space="preserve">Nulla vehicula leo id lacus hendrerit sagittis. Donec pellentesque, purus in fermentum tristique, massa nisl convallis libero, vel blandit dui nisi ac ligula. Etiam massa mauris, egestas in, feugiat et, gravida ac, tellus. Quisque ullamcorper tincidunt pede. Lorem ipsum dolor sit amet, consectetuer adipiscing Donec semper, nisi in accumsan viverra, leo urna cursus velit, tempus blandit turpis nibh et sapien. Lorem ipsum dolor sit amet, consectetuer adipiscing elit. Proin aliquet, nisi ac facilisis tristique, lectus nibh venenatis nibh, id venenatis lorem lectus eget lectus. Praesent molestie. Suspendisse pharetra, velit in </w:t>
      </w:r>
      <w:r w:rsidRPr="008E5257">
        <w:rPr>
          <w:lang w:val="fr-FR"/>
        </w:rPr>
        <w:t xml:space="preserve">dignissim eleifend, nulla odio condimentum orci, id egestas odio nunc ac erat. </w:t>
      </w:r>
      <w:proofErr w:type="spellStart"/>
      <w:r>
        <w:t>Donec</w:t>
      </w:r>
      <w:proofErr w:type="spellEnd"/>
      <w:r>
        <w:t xml:space="preserve"> sit </w:t>
      </w:r>
      <w:proofErr w:type="spellStart"/>
      <w:r>
        <w:t>amet</w:t>
      </w:r>
      <w:proofErr w:type="spellEnd"/>
      <w:r>
        <w:t xml:space="preserve"> </w:t>
      </w:r>
      <w:proofErr w:type="spellStart"/>
      <w:r>
        <w:t>leo</w:t>
      </w:r>
      <w:proofErr w:type="spellEnd"/>
      <w:r>
        <w:t>.</w:t>
      </w:r>
    </w:p>
    <w:p w14:paraId="3F776EE3" w14:textId="77777777" w:rsidR="000409B8" w:rsidRDefault="000409B8" w:rsidP="002D6C9C">
      <w:pPr>
        <w:pStyle w:val="3"/>
      </w:pPr>
    </w:p>
    <w:p w14:paraId="63E5CCE2" w14:textId="77777777" w:rsidR="002D6C9C" w:rsidRDefault="002D6C9C" w:rsidP="002D6C9C">
      <w:pPr>
        <w:pStyle w:val="3"/>
      </w:pPr>
      <w:r>
        <w:t>Guidelines for papers</w:t>
      </w:r>
    </w:p>
    <w:p w14:paraId="01F1F2D1" w14:textId="77777777" w:rsidR="002D6C9C" w:rsidRDefault="002D6C9C" w:rsidP="002D6C9C">
      <w:pPr>
        <w:pStyle w:val="Heading41"/>
      </w:pPr>
      <w:r>
        <w:t>First page of two-page short version and first page of full paper</w:t>
      </w:r>
    </w:p>
    <w:p w14:paraId="39FCE0F1" w14:textId="77777777" w:rsidR="002D6C9C" w:rsidRPr="00B24AA4" w:rsidRDefault="002D6C9C" w:rsidP="009533D9">
      <w:pPr>
        <w:pStyle w:val="a4"/>
        <w:rPr>
          <w:lang w:val="fr-CH"/>
        </w:rPr>
      </w:pPr>
      <w:r w:rsidRPr="00ED6712">
        <w:rPr>
          <w:lang w:val="fr-CH"/>
        </w:rPr>
        <w:br/>
      </w:r>
      <w:r w:rsidRPr="00B24AA4">
        <w:rPr>
          <w:lang w:val="fr-CH"/>
        </w:rPr>
        <w:t>Lorem ipsum dolor sit amet, consectetuer adipiscing elit. Proin aliquet, nisi ac facilisis tristique, lectus nibh venenatis nibh, id venenatis lorem lectus eget lectus.</w:t>
      </w:r>
    </w:p>
    <w:p w14:paraId="354E4D0E" w14:textId="77777777" w:rsidR="002D6C9C" w:rsidRPr="00B24AA4" w:rsidRDefault="002D6C9C" w:rsidP="002D6C9C">
      <w:pPr>
        <w:rPr>
          <w:lang w:val="fr-CH"/>
        </w:rPr>
      </w:pPr>
    </w:p>
    <w:p w14:paraId="17EED1DA" w14:textId="77777777" w:rsidR="00D11B83" w:rsidRPr="00B24AA4" w:rsidRDefault="00D11B83" w:rsidP="002D6C9C">
      <w:pPr>
        <w:rPr>
          <w:lang w:val="fr-CH"/>
        </w:rPr>
      </w:pPr>
      <w:r w:rsidRPr="00B24AA4">
        <w:rPr>
          <w:lang w:val="fr-CH"/>
        </w:rPr>
        <w:t>Lorem ipsum dolor sit amet, consectetuer adipiscing elit. Proin aliquet, nisi ac facilisis tristique, lectus nibh venenatis nibh, id venenatis lorem lectus eget lectus.</w:t>
      </w:r>
    </w:p>
    <w:p w14:paraId="3FF561C6" w14:textId="77777777" w:rsidR="00D11B83" w:rsidRPr="00B24AA4" w:rsidRDefault="00D11B83" w:rsidP="002D6C9C">
      <w:pPr>
        <w:rPr>
          <w:lang w:val="fr-CH"/>
        </w:rPr>
      </w:pPr>
    </w:p>
    <w:p w14:paraId="43B4D101" w14:textId="77777777" w:rsidR="00D11B83" w:rsidRPr="00B24AA4" w:rsidRDefault="00D11B83" w:rsidP="002D6C9C">
      <w:pPr>
        <w:rPr>
          <w:lang w:val="fr-CH"/>
        </w:rPr>
      </w:pPr>
      <w:r w:rsidRPr="00B24AA4">
        <w:rPr>
          <w:lang w:val="fr-CH"/>
        </w:rPr>
        <w:t>Lorem ipsum dolor sit amet, consectetuer adipiscing elit. Proin aliquet, nisi ac facilisis tristique, lectus nibh venenatis nibh, id venenatis lorem lectus eget lectus.</w:t>
      </w:r>
    </w:p>
    <w:p w14:paraId="0AC2F8AB" w14:textId="77777777" w:rsidR="00D11B83" w:rsidRPr="00B24AA4" w:rsidRDefault="00D11B83" w:rsidP="002D6C9C">
      <w:pPr>
        <w:rPr>
          <w:lang w:val="fr-CH"/>
        </w:rPr>
      </w:pPr>
    </w:p>
    <w:p w14:paraId="74CA81C6" w14:textId="77777777" w:rsidR="00D11B83" w:rsidRPr="00B24AA4" w:rsidRDefault="00D11B83" w:rsidP="002D6C9C">
      <w:pPr>
        <w:rPr>
          <w:lang w:val="fr-CH"/>
        </w:rPr>
      </w:pPr>
    </w:p>
    <w:p w14:paraId="17E177FA" w14:textId="77777777" w:rsidR="002D6C9C" w:rsidRPr="00B24AA4" w:rsidRDefault="00B24AA4" w:rsidP="002D6C9C">
      <w:pPr>
        <w:rPr>
          <w:lang w:val="fr-CH"/>
        </w:rPr>
      </w:pPr>
      <w:r>
        <w:rPr>
          <w:noProof/>
          <w:lang w:eastAsia="zh-CN"/>
        </w:rPr>
        <mc:AlternateContent>
          <mc:Choice Requires="wpg">
            <w:drawing>
              <wp:anchor distT="0" distB="0" distL="114300" distR="114300" simplePos="0" relativeHeight="251661312" behindDoc="0" locked="0" layoutInCell="1" allowOverlap="1" wp14:anchorId="2DC66F8C" wp14:editId="30B22A9F">
                <wp:simplePos x="0" y="0"/>
                <wp:positionH relativeFrom="column">
                  <wp:posOffset>31115</wp:posOffset>
                </wp:positionH>
                <wp:positionV relativeFrom="paragraph">
                  <wp:posOffset>82550</wp:posOffset>
                </wp:positionV>
                <wp:extent cx="2146935" cy="3602990"/>
                <wp:effectExtent l="12065" t="6350" r="12700" b="10160"/>
                <wp:wrapNone/>
                <wp:docPr id="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935" cy="3602990"/>
                          <a:chOff x="7986" y="6633"/>
                          <a:chExt cx="3381" cy="5674"/>
                        </a:xfrm>
                      </wpg:grpSpPr>
                      <wps:wsp>
                        <wps:cNvPr id="2" name="Text Box 43"/>
                        <wps:cNvSpPr txBox="1">
                          <a:spLocks noChangeAspect="1" noChangeArrowheads="1"/>
                        </wps:cNvSpPr>
                        <wps:spPr bwMode="auto">
                          <a:xfrm>
                            <a:off x="7997" y="6638"/>
                            <a:ext cx="3370" cy="5669"/>
                          </a:xfrm>
                          <a:prstGeom prst="rect">
                            <a:avLst/>
                          </a:prstGeom>
                          <a:solidFill>
                            <a:srgbClr val="FFFFFF"/>
                          </a:solidFill>
                          <a:ln w="9525">
                            <a:solidFill>
                              <a:srgbClr val="000000"/>
                            </a:solidFill>
                            <a:miter lim="800000"/>
                            <a:headEnd/>
                            <a:tailEnd/>
                          </a:ln>
                        </wps:spPr>
                        <wps:txbx>
                          <w:txbxContent>
                            <w:p w14:paraId="5064081E" w14:textId="77777777" w:rsidR="0094007A" w:rsidRDefault="0094007A"/>
                            <w:p w14:paraId="289849A8" w14:textId="77777777" w:rsidR="0094007A" w:rsidRDefault="0094007A"/>
                            <w:p w14:paraId="754E74F0" w14:textId="77777777" w:rsidR="000B6812" w:rsidRDefault="000B6812">
                              <w:pPr>
                                <w:rPr>
                                  <w:i/>
                                  <w:sz w:val="16"/>
                                  <w:szCs w:val="16"/>
                                </w:rPr>
                              </w:pPr>
                            </w:p>
                            <w:p w14:paraId="5DE92341" w14:textId="77777777" w:rsidR="0094007A" w:rsidRDefault="0094007A">
                              <w:pPr>
                                <w:rPr>
                                  <w:i/>
                                  <w:sz w:val="16"/>
                                  <w:szCs w:val="16"/>
                                </w:rPr>
                              </w:pPr>
                              <w:r w:rsidRPr="001526E1">
                                <w:rPr>
                                  <w:i/>
                                  <w:sz w:val="16"/>
                                  <w:szCs w:val="16"/>
                                </w:rPr>
                                <w:t>Owner:</w:t>
                              </w:r>
                            </w:p>
                            <w:p w14:paraId="53FA6F6B" w14:textId="77777777" w:rsidR="0094007A" w:rsidRPr="0094007A" w:rsidRDefault="0094007A">
                              <w:pPr>
                                <w:rPr>
                                  <w:i/>
                                  <w:sz w:val="12"/>
                                  <w:szCs w:val="12"/>
                                </w:rPr>
                              </w:pPr>
                            </w:p>
                            <w:p w14:paraId="499150E9" w14:textId="77777777" w:rsidR="000B6812" w:rsidRDefault="000B6812">
                              <w:pPr>
                                <w:rPr>
                                  <w:i/>
                                  <w:sz w:val="12"/>
                                  <w:szCs w:val="12"/>
                                </w:rPr>
                              </w:pPr>
                            </w:p>
                            <w:p w14:paraId="66D9C9D7" w14:textId="77777777" w:rsidR="0094007A" w:rsidRPr="0094007A" w:rsidRDefault="0094007A">
                              <w:pPr>
                                <w:rPr>
                                  <w:i/>
                                  <w:sz w:val="12"/>
                                  <w:szCs w:val="12"/>
                                </w:rPr>
                              </w:pPr>
                            </w:p>
                            <w:p w14:paraId="4C213D15" w14:textId="77777777" w:rsidR="0094007A" w:rsidRDefault="0094007A">
                              <w:pPr>
                                <w:rPr>
                                  <w:i/>
                                  <w:sz w:val="16"/>
                                  <w:szCs w:val="16"/>
                                </w:rPr>
                              </w:pPr>
                              <w:r>
                                <w:rPr>
                                  <w:i/>
                                  <w:sz w:val="16"/>
                                  <w:szCs w:val="16"/>
                                </w:rPr>
                                <w:t>Structural Design:</w:t>
                              </w:r>
                            </w:p>
                            <w:p w14:paraId="323131C3" w14:textId="77777777" w:rsidR="0094007A" w:rsidRPr="0094007A" w:rsidRDefault="0094007A">
                              <w:pPr>
                                <w:rPr>
                                  <w:i/>
                                  <w:sz w:val="12"/>
                                  <w:szCs w:val="12"/>
                                </w:rPr>
                              </w:pPr>
                            </w:p>
                            <w:p w14:paraId="244EC53B" w14:textId="77777777" w:rsidR="0094007A" w:rsidRDefault="0094007A">
                              <w:pPr>
                                <w:rPr>
                                  <w:i/>
                                  <w:sz w:val="12"/>
                                  <w:szCs w:val="12"/>
                                </w:rPr>
                              </w:pPr>
                            </w:p>
                            <w:p w14:paraId="7CF13588" w14:textId="77777777" w:rsidR="0094007A" w:rsidRPr="0094007A" w:rsidRDefault="0094007A">
                              <w:pPr>
                                <w:rPr>
                                  <w:i/>
                                  <w:sz w:val="12"/>
                                  <w:szCs w:val="12"/>
                                </w:rPr>
                              </w:pPr>
                            </w:p>
                            <w:p w14:paraId="4C9F9F16" w14:textId="77777777" w:rsidR="0094007A" w:rsidRPr="0094007A" w:rsidRDefault="0094007A" w:rsidP="0094007A">
                              <w:pPr>
                                <w:rPr>
                                  <w:i/>
                                  <w:sz w:val="16"/>
                                  <w:szCs w:val="16"/>
                                </w:rPr>
                              </w:pPr>
                              <w:r w:rsidRPr="0094007A">
                                <w:rPr>
                                  <w:i/>
                                  <w:sz w:val="16"/>
                                  <w:szCs w:val="16"/>
                                </w:rPr>
                                <w:t>Contractor:</w:t>
                              </w:r>
                            </w:p>
                            <w:p w14:paraId="22A6F26D" w14:textId="77777777" w:rsidR="0094007A" w:rsidRDefault="0094007A">
                              <w:pPr>
                                <w:rPr>
                                  <w:i/>
                                  <w:sz w:val="12"/>
                                  <w:szCs w:val="12"/>
                                </w:rPr>
                              </w:pPr>
                            </w:p>
                            <w:p w14:paraId="79AEF47E" w14:textId="77777777" w:rsidR="000B6812" w:rsidRPr="0094007A" w:rsidRDefault="000B6812">
                              <w:pPr>
                                <w:rPr>
                                  <w:i/>
                                  <w:sz w:val="12"/>
                                  <w:szCs w:val="12"/>
                                </w:rPr>
                              </w:pPr>
                            </w:p>
                            <w:p w14:paraId="47E68F1E" w14:textId="77777777" w:rsidR="0094007A" w:rsidRPr="0094007A" w:rsidRDefault="0094007A">
                              <w:pPr>
                                <w:rPr>
                                  <w:i/>
                                  <w:sz w:val="12"/>
                                  <w:szCs w:val="12"/>
                                </w:rPr>
                              </w:pPr>
                            </w:p>
                            <w:p w14:paraId="730D49C9" w14:textId="77777777" w:rsidR="0094007A" w:rsidRPr="0094007A" w:rsidRDefault="0094007A" w:rsidP="0094007A">
                              <w:pPr>
                                <w:rPr>
                                  <w:i/>
                                  <w:sz w:val="16"/>
                                  <w:szCs w:val="16"/>
                                </w:rPr>
                              </w:pPr>
                              <w:r w:rsidRPr="0094007A">
                                <w:rPr>
                                  <w:i/>
                                  <w:sz w:val="16"/>
                                  <w:szCs w:val="16"/>
                                </w:rPr>
                                <w:t>Architect:</w:t>
                              </w:r>
                            </w:p>
                            <w:p w14:paraId="5FD4A6B1" w14:textId="77777777" w:rsidR="0094007A" w:rsidRPr="0094007A" w:rsidRDefault="0094007A">
                              <w:pPr>
                                <w:rPr>
                                  <w:sz w:val="12"/>
                                  <w:szCs w:val="12"/>
                                </w:rPr>
                              </w:pPr>
                            </w:p>
                            <w:p w14:paraId="7C0BCC1C" w14:textId="77777777" w:rsidR="0094007A" w:rsidRPr="0094007A" w:rsidRDefault="0094007A">
                              <w:pPr>
                                <w:rPr>
                                  <w:sz w:val="12"/>
                                  <w:szCs w:val="12"/>
                                </w:rPr>
                              </w:pPr>
                            </w:p>
                            <w:p w14:paraId="6BA23904" w14:textId="77777777" w:rsidR="0094007A" w:rsidRDefault="0094007A">
                              <w:pPr>
                                <w:rPr>
                                  <w:sz w:val="12"/>
                                  <w:szCs w:val="12"/>
                                </w:rPr>
                              </w:pPr>
                            </w:p>
                            <w:p w14:paraId="49724F8E" w14:textId="77777777" w:rsidR="000B6812" w:rsidRDefault="000B6812">
                              <w:pPr>
                                <w:rPr>
                                  <w:sz w:val="12"/>
                                  <w:szCs w:val="12"/>
                                </w:rPr>
                              </w:pPr>
                            </w:p>
                            <w:p w14:paraId="4162D33A" w14:textId="77777777" w:rsidR="000B6812" w:rsidRPr="0094007A" w:rsidRDefault="000B6812">
                              <w:pPr>
                                <w:rPr>
                                  <w:sz w:val="12"/>
                                  <w:szCs w:val="12"/>
                                </w:rPr>
                              </w:pPr>
                            </w:p>
                            <w:p w14:paraId="074E2D58" w14:textId="77777777" w:rsidR="0094007A" w:rsidRDefault="0094007A">
                              <w:pPr>
                                <w:rPr>
                                  <w:sz w:val="12"/>
                                  <w:szCs w:val="12"/>
                                </w:rPr>
                              </w:pPr>
                            </w:p>
                            <w:p w14:paraId="5D2E3134" w14:textId="77777777" w:rsidR="0094007A" w:rsidRDefault="0094007A">
                              <w:pPr>
                                <w:rPr>
                                  <w:sz w:val="12"/>
                                  <w:szCs w:val="12"/>
                                </w:rPr>
                              </w:pPr>
                            </w:p>
                            <w:p w14:paraId="5022867C" w14:textId="77777777" w:rsidR="0094007A" w:rsidRPr="0094007A" w:rsidRDefault="0094007A">
                              <w:pPr>
                                <w:rPr>
                                  <w:sz w:val="12"/>
                                  <w:szCs w:val="12"/>
                                </w:rPr>
                              </w:pPr>
                            </w:p>
                            <w:p w14:paraId="578E20C8" w14:textId="77777777" w:rsidR="0094007A" w:rsidRPr="0094007A" w:rsidRDefault="0094007A">
                              <w:pPr>
                                <w:rPr>
                                  <w:sz w:val="12"/>
                                  <w:szCs w:val="12"/>
                                </w:rPr>
                              </w:pPr>
                            </w:p>
                            <w:p w14:paraId="028C7B6A" w14:textId="77777777" w:rsidR="0094007A" w:rsidRDefault="0094007A"/>
                            <w:p w14:paraId="6267546B" w14:textId="77777777" w:rsidR="0094007A" w:rsidRDefault="0094007A"/>
                            <w:p w14:paraId="311E6E95" w14:textId="77777777" w:rsidR="0094007A" w:rsidRDefault="0094007A"/>
                            <w:p w14:paraId="77850F36" w14:textId="77777777" w:rsidR="0094007A" w:rsidRDefault="0094007A"/>
                            <w:p w14:paraId="46A57697" w14:textId="77777777" w:rsidR="0094007A" w:rsidRDefault="0094007A"/>
                            <w:p w14:paraId="54C34EF4" w14:textId="77777777" w:rsidR="0094007A" w:rsidRPr="001526E1" w:rsidRDefault="0094007A">
                              <w:pPr>
                                <w:rPr>
                                  <w:i/>
                                  <w:sz w:val="16"/>
                                  <w:szCs w:val="16"/>
                                </w:rPr>
                              </w:pPr>
                              <w:r w:rsidRPr="001526E1">
                                <w:rPr>
                                  <w:i/>
                                  <w:sz w:val="16"/>
                                  <w:szCs w:val="16"/>
                                </w:rPr>
                                <w:t>Service Date</w:t>
                              </w:r>
                              <w:r>
                                <w:rPr>
                                  <w:i/>
                                  <w:sz w:val="16"/>
                                  <w:szCs w:val="16"/>
                                </w:rPr>
                                <w:t>:</w:t>
                              </w:r>
                            </w:p>
                            <w:p w14:paraId="63B8C725" w14:textId="77777777" w:rsidR="0094007A" w:rsidRDefault="0094007A"/>
                            <w:p w14:paraId="42BCD4D8" w14:textId="77777777" w:rsidR="0094007A" w:rsidRPr="0094007A" w:rsidRDefault="0094007A">
                              <w:pPr>
                                <w:rPr>
                                  <w:sz w:val="12"/>
                                  <w:szCs w:val="12"/>
                                </w:rPr>
                              </w:pPr>
                            </w:p>
                          </w:txbxContent>
                        </wps:txbx>
                        <wps:bodyPr rot="0" vert="horz" wrap="square" lIns="91440" tIns="45720" rIns="91440" bIns="45720" anchor="t" anchorCtr="0" upright="1">
                          <a:noAutofit/>
                        </wps:bodyPr>
                      </wps:wsp>
                      <wps:wsp>
                        <wps:cNvPr id="8" name="Text Box 44"/>
                        <wps:cNvSpPr txBox="1">
                          <a:spLocks noChangeArrowheads="1"/>
                        </wps:cNvSpPr>
                        <wps:spPr bwMode="auto">
                          <a:xfrm>
                            <a:off x="7986" y="6633"/>
                            <a:ext cx="3374" cy="480"/>
                          </a:xfrm>
                          <a:prstGeom prst="rect">
                            <a:avLst/>
                          </a:prstGeom>
                          <a:solidFill>
                            <a:srgbClr val="FFCC99">
                              <a:alpha val="53000"/>
                            </a:srgbClr>
                          </a:solidFill>
                          <a:ln w="9525">
                            <a:solidFill>
                              <a:srgbClr val="000000"/>
                            </a:solidFill>
                            <a:miter lim="800000"/>
                            <a:headEnd/>
                            <a:tailEnd/>
                          </a:ln>
                        </wps:spPr>
                        <wps:txbx>
                          <w:txbxContent>
                            <w:p w14:paraId="2E11F80D" w14:textId="77777777" w:rsidR="0094007A" w:rsidRPr="001526E1" w:rsidRDefault="0094007A">
                              <w:pPr>
                                <w:rPr>
                                  <w:b/>
                                </w:rPr>
                              </w:pPr>
                              <w:r w:rsidRPr="001526E1">
                                <w:rPr>
                                  <w:b/>
                                </w:rPr>
                                <w:t>SEI Data Block</w:t>
                              </w:r>
                            </w:p>
                          </w:txbxContent>
                        </wps:txbx>
                        <wps:bodyPr rot="0" vert="horz" wrap="square" lIns="91440" tIns="45720" rIns="91440" bIns="45720" anchor="t" anchorCtr="0" upright="1">
                          <a:noAutofit/>
                        </wps:bodyPr>
                      </wps:wsp>
                      <wps:wsp>
                        <wps:cNvPr id="9" name="Text Box 50"/>
                        <wps:cNvSpPr txBox="1">
                          <a:spLocks noChangeArrowheads="1"/>
                        </wps:cNvSpPr>
                        <wps:spPr bwMode="auto">
                          <a:xfrm>
                            <a:off x="7995" y="9991"/>
                            <a:ext cx="3372" cy="1808"/>
                          </a:xfrm>
                          <a:prstGeom prst="rect">
                            <a:avLst/>
                          </a:prstGeom>
                          <a:solidFill>
                            <a:srgbClr val="FFFFFF"/>
                          </a:solidFill>
                          <a:ln w="9525">
                            <a:solidFill>
                              <a:srgbClr val="000000"/>
                            </a:solidFill>
                            <a:miter lim="800000"/>
                            <a:headEnd/>
                            <a:tailEnd/>
                          </a:ln>
                        </wps:spPr>
                        <wps:txbx>
                          <w:txbxContent>
                            <w:p w14:paraId="16E7BD8D" w14:textId="77777777" w:rsidR="0094007A" w:rsidRPr="001526E1" w:rsidRDefault="0094007A">
                              <w:pPr>
                                <w:rPr>
                                  <w:sz w:val="16"/>
                                  <w:szCs w:val="16"/>
                                </w:rPr>
                              </w:pPr>
                              <w:r w:rsidRPr="001526E1">
                                <w:rPr>
                                  <w:sz w:val="16"/>
                                  <w:szCs w:val="16"/>
                                </w:rPr>
                                <w:t>Concrete (m</w:t>
                              </w:r>
                              <w:r w:rsidRPr="001526E1">
                                <w:rPr>
                                  <w:sz w:val="16"/>
                                  <w:szCs w:val="16"/>
                                  <w:vertAlign w:val="superscript"/>
                                </w:rPr>
                                <w:t>3</w:t>
                              </w:r>
                              <w:r w:rsidRPr="001526E1">
                                <w:rPr>
                                  <w:sz w:val="16"/>
                                  <w:szCs w:val="16"/>
                                </w:rPr>
                                <w:t>)</w:t>
                              </w:r>
                              <w:r>
                                <w:rPr>
                                  <w:sz w:val="16"/>
                                  <w:szCs w:val="16"/>
                                </w:rPr>
                                <w:t>:</w:t>
                              </w:r>
                            </w:p>
                            <w:p w14:paraId="535F9201" w14:textId="77777777" w:rsidR="0094007A" w:rsidRPr="001526E1" w:rsidRDefault="0094007A">
                              <w:pPr>
                                <w:rPr>
                                  <w:sz w:val="16"/>
                                  <w:szCs w:val="16"/>
                                </w:rPr>
                              </w:pPr>
                            </w:p>
                            <w:p w14:paraId="147121A8" w14:textId="77777777" w:rsidR="0094007A" w:rsidRPr="001526E1" w:rsidRDefault="0094007A">
                              <w:pPr>
                                <w:rPr>
                                  <w:sz w:val="16"/>
                                  <w:szCs w:val="16"/>
                                </w:rPr>
                              </w:pPr>
                            </w:p>
                            <w:p w14:paraId="5324F615" w14:textId="77777777" w:rsidR="0094007A" w:rsidRPr="001526E1" w:rsidRDefault="0094007A">
                              <w:pPr>
                                <w:rPr>
                                  <w:sz w:val="16"/>
                                  <w:szCs w:val="16"/>
                                </w:rPr>
                              </w:pPr>
                            </w:p>
                            <w:p w14:paraId="4C016B7B" w14:textId="77777777" w:rsidR="0094007A" w:rsidRPr="001526E1" w:rsidRDefault="0094007A">
                              <w:pPr>
                                <w:rPr>
                                  <w:sz w:val="16"/>
                                  <w:szCs w:val="16"/>
                                </w:rPr>
                              </w:pPr>
                            </w:p>
                            <w:p w14:paraId="6D851E14" w14:textId="77777777" w:rsidR="0094007A" w:rsidRPr="001526E1" w:rsidRDefault="0094007A">
                              <w:pPr>
                                <w:rPr>
                                  <w:sz w:val="16"/>
                                  <w:szCs w:val="16"/>
                                </w:rPr>
                              </w:pPr>
                            </w:p>
                            <w:p w14:paraId="26DFE1A6" w14:textId="77777777" w:rsidR="0094007A" w:rsidRPr="001526E1" w:rsidRDefault="0094007A">
                              <w:pPr>
                                <w:rPr>
                                  <w:sz w:val="16"/>
                                  <w:szCs w:val="16"/>
                                </w:rPr>
                              </w:pPr>
                            </w:p>
                            <w:p w14:paraId="75E064DC" w14:textId="77777777" w:rsidR="0094007A" w:rsidRPr="001526E1" w:rsidRDefault="0094007A">
                              <w:pPr>
                                <w:rPr>
                                  <w:sz w:val="16"/>
                                  <w:szCs w:val="16"/>
                                </w:rPr>
                              </w:pPr>
                            </w:p>
                            <w:p w14:paraId="3C8A37AB" w14:textId="77777777" w:rsidR="0094007A" w:rsidRPr="001526E1" w:rsidRDefault="0094007A">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66F8C" id="Group 52" o:spid="_x0000_s1029" style="position:absolute;margin-left:2.45pt;margin-top:6.5pt;width:169.05pt;height:283.7pt;z-index:251661312" coordorigin="7986,6633" coordsize="3381,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">
                <v:shape id="Text Box 43" o:spid="_x0000_s1030" type="#_x0000_t202" style="position:absolute;left:7997;top:6638;width:3370;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o:lock v:ext="edit" aspectratio="t"/>
                  <v:textbox>
                    <w:txbxContent>
                      <w:p w14:paraId="5064081E" w14:textId="77777777" w:rsidR="0094007A" w:rsidRDefault="0094007A"/>
                      <w:p w14:paraId="289849A8" w14:textId="77777777" w:rsidR="0094007A" w:rsidRDefault="0094007A"/>
                      <w:p w14:paraId="754E74F0" w14:textId="77777777" w:rsidR="000B6812" w:rsidRDefault="000B6812">
                        <w:pPr>
                          <w:rPr>
                            <w:i/>
                            <w:sz w:val="16"/>
                            <w:szCs w:val="16"/>
                          </w:rPr>
                        </w:pPr>
                      </w:p>
                      <w:p w14:paraId="5DE92341" w14:textId="77777777" w:rsidR="0094007A" w:rsidRDefault="0094007A">
                        <w:pPr>
                          <w:rPr>
                            <w:i/>
                            <w:sz w:val="16"/>
                            <w:szCs w:val="16"/>
                          </w:rPr>
                        </w:pPr>
                        <w:r w:rsidRPr="001526E1">
                          <w:rPr>
                            <w:i/>
                            <w:sz w:val="16"/>
                            <w:szCs w:val="16"/>
                          </w:rPr>
                          <w:t>Owner:</w:t>
                        </w:r>
                      </w:p>
                      <w:p w14:paraId="53FA6F6B" w14:textId="77777777" w:rsidR="0094007A" w:rsidRPr="0094007A" w:rsidRDefault="0094007A">
                        <w:pPr>
                          <w:rPr>
                            <w:i/>
                            <w:sz w:val="12"/>
                            <w:szCs w:val="12"/>
                          </w:rPr>
                        </w:pPr>
                      </w:p>
                      <w:p w14:paraId="499150E9" w14:textId="77777777" w:rsidR="000B6812" w:rsidRDefault="000B6812">
                        <w:pPr>
                          <w:rPr>
                            <w:i/>
                            <w:sz w:val="12"/>
                            <w:szCs w:val="12"/>
                          </w:rPr>
                        </w:pPr>
                      </w:p>
                      <w:p w14:paraId="66D9C9D7" w14:textId="77777777" w:rsidR="0094007A" w:rsidRPr="0094007A" w:rsidRDefault="0094007A">
                        <w:pPr>
                          <w:rPr>
                            <w:i/>
                            <w:sz w:val="12"/>
                            <w:szCs w:val="12"/>
                          </w:rPr>
                        </w:pPr>
                      </w:p>
                      <w:p w14:paraId="4C213D15" w14:textId="77777777" w:rsidR="0094007A" w:rsidRDefault="0094007A">
                        <w:pPr>
                          <w:rPr>
                            <w:i/>
                            <w:sz w:val="16"/>
                            <w:szCs w:val="16"/>
                          </w:rPr>
                        </w:pPr>
                        <w:r>
                          <w:rPr>
                            <w:i/>
                            <w:sz w:val="16"/>
                            <w:szCs w:val="16"/>
                          </w:rPr>
                          <w:t>Structural Design:</w:t>
                        </w:r>
                      </w:p>
                      <w:p w14:paraId="323131C3" w14:textId="77777777" w:rsidR="0094007A" w:rsidRPr="0094007A" w:rsidRDefault="0094007A">
                        <w:pPr>
                          <w:rPr>
                            <w:i/>
                            <w:sz w:val="12"/>
                            <w:szCs w:val="12"/>
                          </w:rPr>
                        </w:pPr>
                      </w:p>
                      <w:p w14:paraId="244EC53B" w14:textId="77777777" w:rsidR="0094007A" w:rsidRDefault="0094007A">
                        <w:pPr>
                          <w:rPr>
                            <w:i/>
                            <w:sz w:val="12"/>
                            <w:szCs w:val="12"/>
                          </w:rPr>
                        </w:pPr>
                      </w:p>
                      <w:p w14:paraId="7CF13588" w14:textId="77777777" w:rsidR="0094007A" w:rsidRPr="0094007A" w:rsidRDefault="0094007A">
                        <w:pPr>
                          <w:rPr>
                            <w:i/>
                            <w:sz w:val="12"/>
                            <w:szCs w:val="12"/>
                          </w:rPr>
                        </w:pPr>
                      </w:p>
                      <w:p w14:paraId="4C9F9F16" w14:textId="77777777" w:rsidR="0094007A" w:rsidRPr="0094007A" w:rsidRDefault="0094007A" w:rsidP="0094007A">
                        <w:pPr>
                          <w:rPr>
                            <w:i/>
                            <w:sz w:val="16"/>
                            <w:szCs w:val="16"/>
                          </w:rPr>
                        </w:pPr>
                        <w:r w:rsidRPr="0094007A">
                          <w:rPr>
                            <w:i/>
                            <w:sz w:val="16"/>
                            <w:szCs w:val="16"/>
                          </w:rPr>
                          <w:t>Contractor:</w:t>
                        </w:r>
                      </w:p>
                      <w:p w14:paraId="22A6F26D" w14:textId="77777777" w:rsidR="0094007A" w:rsidRDefault="0094007A">
                        <w:pPr>
                          <w:rPr>
                            <w:i/>
                            <w:sz w:val="12"/>
                            <w:szCs w:val="12"/>
                          </w:rPr>
                        </w:pPr>
                      </w:p>
                      <w:p w14:paraId="79AEF47E" w14:textId="77777777" w:rsidR="000B6812" w:rsidRPr="0094007A" w:rsidRDefault="000B6812">
                        <w:pPr>
                          <w:rPr>
                            <w:i/>
                            <w:sz w:val="12"/>
                            <w:szCs w:val="12"/>
                          </w:rPr>
                        </w:pPr>
                      </w:p>
                      <w:p w14:paraId="47E68F1E" w14:textId="77777777" w:rsidR="0094007A" w:rsidRPr="0094007A" w:rsidRDefault="0094007A">
                        <w:pPr>
                          <w:rPr>
                            <w:i/>
                            <w:sz w:val="12"/>
                            <w:szCs w:val="12"/>
                          </w:rPr>
                        </w:pPr>
                      </w:p>
                      <w:p w14:paraId="730D49C9" w14:textId="77777777" w:rsidR="0094007A" w:rsidRPr="0094007A" w:rsidRDefault="0094007A" w:rsidP="0094007A">
                        <w:pPr>
                          <w:rPr>
                            <w:i/>
                            <w:sz w:val="16"/>
                            <w:szCs w:val="16"/>
                          </w:rPr>
                        </w:pPr>
                        <w:r w:rsidRPr="0094007A">
                          <w:rPr>
                            <w:i/>
                            <w:sz w:val="16"/>
                            <w:szCs w:val="16"/>
                          </w:rPr>
                          <w:t>Architect:</w:t>
                        </w:r>
                      </w:p>
                      <w:p w14:paraId="5FD4A6B1" w14:textId="77777777" w:rsidR="0094007A" w:rsidRPr="0094007A" w:rsidRDefault="0094007A">
                        <w:pPr>
                          <w:rPr>
                            <w:sz w:val="12"/>
                            <w:szCs w:val="12"/>
                          </w:rPr>
                        </w:pPr>
                      </w:p>
                      <w:p w14:paraId="7C0BCC1C" w14:textId="77777777" w:rsidR="0094007A" w:rsidRPr="0094007A" w:rsidRDefault="0094007A">
                        <w:pPr>
                          <w:rPr>
                            <w:sz w:val="12"/>
                            <w:szCs w:val="12"/>
                          </w:rPr>
                        </w:pPr>
                      </w:p>
                      <w:p w14:paraId="6BA23904" w14:textId="77777777" w:rsidR="0094007A" w:rsidRDefault="0094007A">
                        <w:pPr>
                          <w:rPr>
                            <w:sz w:val="12"/>
                            <w:szCs w:val="12"/>
                          </w:rPr>
                        </w:pPr>
                      </w:p>
                      <w:p w14:paraId="49724F8E" w14:textId="77777777" w:rsidR="000B6812" w:rsidRDefault="000B6812">
                        <w:pPr>
                          <w:rPr>
                            <w:sz w:val="12"/>
                            <w:szCs w:val="12"/>
                          </w:rPr>
                        </w:pPr>
                      </w:p>
                      <w:p w14:paraId="4162D33A" w14:textId="77777777" w:rsidR="000B6812" w:rsidRPr="0094007A" w:rsidRDefault="000B6812">
                        <w:pPr>
                          <w:rPr>
                            <w:sz w:val="12"/>
                            <w:szCs w:val="12"/>
                          </w:rPr>
                        </w:pPr>
                      </w:p>
                      <w:p w14:paraId="074E2D58" w14:textId="77777777" w:rsidR="0094007A" w:rsidRDefault="0094007A">
                        <w:pPr>
                          <w:rPr>
                            <w:sz w:val="12"/>
                            <w:szCs w:val="12"/>
                          </w:rPr>
                        </w:pPr>
                      </w:p>
                      <w:p w14:paraId="5D2E3134" w14:textId="77777777" w:rsidR="0094007A" w:rsidRDefault="0094007A">
                        <w:pPr>
                          <w:rPr>
                            <w:sz w:val="12"/>
                            <w:szCs w:val="12"/>
                          </w:rPr>
                        </w:pPr>
                      </w:p>
                      <w:p w14:paraId="5022867C" w14:textId="77777777" w:rsidR="0094007A" w:rsidRPr="0094007A" w:rsidRDefault="0094007A">
                        <w:pPr>
                          <w:rPr>
                            <w:sz w:val="12"/>
                            <w:szCs w:val="12"/>
                          </w:rPr>
                        </w:pPr>
                      </w:p>
                      <w:p w14:paraId="578E20C8" w14:textId="77777777" w:rsidR="0094007A" w:rsidRPr="0094007A" w:rsidRDefault="0094007A">
                        <w:pPr>
                          <w:rPr>
                            <w:sz w:val="12"/>
                            <w:szCs w:val="12"/>
                          </w:rPr>
                        </w:pPr>
                      </w:p>
                      <w:p w14:paraId="028C7B6A" w14:textId="77777777" w:rsidR="0094007A" w:rsidRDefault="0094007A"/>
                      <w:p w14:paraId="6267546B" w14:textId="77777777" w:rsidR="0094007A" w:rsidRDefault="0094007A"/>
                      <w:p w14:paraId="311E6E95" w14:textId="77777777" w:rsidR="0094007A" w:rsidRDefault="0094007A"/>
                      <w:p w14:paraId="77850F36" w14:textId="77777777" w:rsidR="0094007A" w:rsidRDefault="0094007A"/>
                      <w:p w14:paraId="46A57697" w14:textId="77777777" w:rsidR="0094007A" w:rsidRDefault="0094007A"/>
                      <w:p w14:paraId="54C34EF4" w14:textId="77777777" w:rsidR="0094007A" w:rsidRPr="001526E1" w:rsidRDefault="0094007A">
                        <w:pPr>
                          <w:rPr>
                            <w:i/>
                            <w:sz w:val="16"/>
                            <w:szCs w:val="16"/>
                          </w:rPr>
                        </w:pPr>
                        <w:r w:rsidRPr="001526E1">
                          <w:rPr>
                            <w:i/>
                            <w:sz w:val="16"/>
                            <w:szCs w:val="16"/>
                          </w:rPr>
                          <w:t>Service Date</w:t>
                        </w:r>
                        <w:r>
                          <w:rPr>
                            <w:i/>
                            <w:sz w:val="16"/>
                            <w:szCs w:val="16"/>
                          </w:rPr>
                          <w:t>:</w:t>
                        </w:r>
                      </w:p>
                      <w:p w14:paraId="63B8C725" w14:textId="77777777" w:rsidR="0094007A" w:rsidRDefault="0094007A"/>
                      <w:p w14:paraId="42BCD4D8" w14:textId="77777777" w:rsidR="0094007A" w:rsidRPr="0094007A" w:rsidRDefault="0094007A">
                        <w:pPr>
                          <w:rPr>
                            <w:sz w:val="12"/>
                            <w:szCs w:val="12"/>
                          </w:rPr>
                        </w:pPr>
                      </w:p>
                    </w:txbxContent>
                  </v:textbox>
                </v:shape>
                <v:shape id="Text Box 44" o:spid="_x0000_s1031" type="#_x0000_t202" style="position:absolute;left:7986;top:6633;width:337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" fillcolor="#fc9">
                  <v:fill opacity="34695f"/>
                  <v:textbox>
                    <w:txbxContent>
                      <w:p w14:paraId="2E11F80D" w14:textId="77777777" w:rsidR="0094007A" w:rsidRPr="001526E1" w:rsidRDefault="0094007A">
                        <w:pPr>
                          <w:rPr>
                            <w:b/>
                          </w:rPr>
                        </w:pPr>
                        <w:r w:rsidRPr="001526E1">
                          <w:rPr>
                            <w:b/>
                          </w:rPr>
                          <w:t>SEI Data Block</w:t>
                        </w:r>
                      </w:p>
                    </w:txbxContent>
                  </v:textbox>
                </v:shape>
                <v:shape id="Text Box 50" o:spid="_x0000_s1032" type="#_x0000_t202" style="position:absolute;left:7995;top:9991;width:3372;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16E7BD8D" w14:textId="77777777" w:rsidR="0094007A" w:rsidRPr="001526E1" w:rsidRDefault="0094007A">
                        <w:pPr>
                          <w:rPr>
                            <w:sz w:val="16"/>
                            <w:szCs w:val="16"/>
                          </w:rPr>
                        </w:pPr>
                        <w:r w:rsidRPr="001526E1">
                          <w:rPr>
                            <w:sz w:val="16"/>
                            <w:szCs w:val="16"/>
                          </w:rPr>
                          <w:t>Concrete (m</w:t>
                        </w:r>
                        <w:r w:rsidRPr="001526E1">
                          <w:rPr>
                            <w:sz w:val="16"/>
                            <w:szCs w:val="16"/>
                            <w:vertAlign w:val="superscript"/>
                          </w:rPr>
                          <w:t>3</w:t>
                        </w:r>
                        <w:r w:rsidRPr="001526E1">
                          <w:rPr>
                            <w:sz w:val="16"/>
                            <w:szCs w:val="16"/>
                          </w:rPr>
                          <w:t>)</w:t>
                        </w:r>
                        <w:r>
                          <w:rPr>
                            <w:sz w:val="16"/>
                            <w:szCs w:val="16"/>
                          </w:rPr>
                          <w:t>:</w:t>
                        </w:r>
                      </w:p>
                      <w:p w14:paraId="535F9201" w14:textId="77777777" w:rsidR="0094007A" w:rsidRPr="001526E1" w:rsidRDefault="0094007A">
                        <w:pPr>
                          <w:rPr>
                            <w:sz w:val="16"/>
                            <w:szCs w:val="16"/>
                          </w:rPr>
                        </w:pPr>
                      </w:p>
                      <w:p w14:paraId="147121A8" w14:textId="77777777" w:rsidR="0094007A" w:rsidRPr="001526E1" w:rsidRDefault="0094007A">
                        <w:pPr>
                          <w:rPr>
                            <w:sz w:val="16"/>
                            <w:szCs w:val="16"/>
                          </w:rPr>
                        </w:pPr>
                      </w:p>
                      <w:p w14:paraId="5324F615" w14:textId="77777777" w:rsidR="0094007A" w:rsidRPr="001526E1" w:rsidRDefault="0094007A">
                        <w:pPr>
                          <w:rPr>
                            <w:sz w:val="16"/>
                            <w:szCs w:val="16"/>
                          </w:rPr>
                        </w:pPr>
                      </w:p>
                      <w:p w14:paraId="4C016B7B" w14:textId="77777777" w:rsidR="0094007A" w:rsidRPr="001526E1" w:rsidRDefault="0094007A">
                        <w:pPr>
                          <w:rPr>
                            <w:sz w:val="16"/>
                            <w:szCs w:val="16"/>
                          </w:rPr>
                        </w:pPr>
                      </w:p>
                      <w:p w14:paraId="6D851E14" w14:textId="77777777" w:rsidR="0094007A" w:rsidRPr="001526E1" w:rsidRDefault="0094007A">
                        <w:pPr>
                          <w:rPr>
                            <w:sz w:val="16"/>
                            <w:szCs w:val="16"/>
                          </w:rPr>
                        </w:pPr>
                      </w:p>
                      <w:p w14:paraId="26DFE1A6" w14:textId="77777777" w:rsidR="0094007A" w:rsidRPr="001526E1" w:rsidRDefault="0094007A">
                        <w:pPr>
                          <w:rPr>
                            <w:sz w:val="16"/>
                            <w:szCs w:val="16"/>
                          </w:rPr>
                        </w:pPr>
                      </w:p>
                      <w:p w14:paraId="75E064DC" w14:textId="77777777" w:rsidR="0094007A" w:rsidRPr="001526E1" w:rsidRDefault="0094007A">
                        <w:pPr>
                          <w:rPr>
                            <w:sz w:val="16"/>
                            <w:szCs w:val="16"/>
                          </w:rPr>
                        </w:pPr>
                      </w:p>
                      <w:p w14:paraId="3C8A37AB" w14:textId="77777777" w:rsidR="0094007A" w:rsidRPr="001526E1" w:rsidRDefault="0094007A">
                        <w:pPr>
                          <w:rPr>
                            <w:sz w:val="16"/>
                            <w:szCs w:val="16"/>
                          </w:rPr>
                        </w:pPr>
                      </w:p>
                    </w:txbxContent>
                  </v:textbox>
                </v:shape>
              </v:group>
            </w:pict>
          </mc:Fallback>
        </mc:AlternateContent>
      </w:r>
    </w:p>
    <w:p w14:paraId="3FC46CCA" w14:textId="77777777" w:rsidR="002D6C9C" w:rsidRPr="00B24AA4" w:rsidRDefault="002D6C9C" w:rsidP="002D6C9C">
      <w:pPr>
        <w:rPr>
          <w:lang w:val="fr-CH"/>
        </w:rPr>
      </w:pPr>
    </w:p>
    <w:p w14:paraId="6D8E5959" w14:textId="77777777" w:rsidR="002D6C9C" w:rsidRPr="00B24AA4" w:rsidRDefault="002D6C9C" w:rsidP="002D6C9C">
      <w:pPr>
        <w:rPr>
          <w:lang w:val="fr-CH"/>
        </w:rPr>
      </w:pPr>
    </w:p>
    <w:p w14:paraId="09068E9E" w14:textId="77777777" w:rsidR="002D6C9C" w:rsidRPr="00B24AA4" w:rsidRDefault="002D6C9C" w:rsidP="002D6C9C">
      <w:pPr>
        <w:rPr>
          <w:lang w:val="fr-CH"/>
        </w:rPr>
      </w:pPr>
    </w:p>
    <w:p w14:paraId="5B99EA6F" w14:textId="77777777" w:rsidR="002D6C9C" w:rsidRPr="00B24AA4" w:rsidRDefault="002D6C9C" w:rsidP="002D6C9C">
      <w:pPr>
        <w:rPr>
          <w:lang w:val="fr-CH"/>
        </w:rPr>
      </w:pPr>
    </w:p>
    <w:p w14:paraId="3AC39684" w14:textId="77777777" w:rsidR="002D6C9C" w:rsidRPr="00B24AA4" w:rsidRDefault="002D6C9C" w:rsidP="002D6C9C">
      <w:pPr>
        <w:rPr>
          <w:lang w:val="fr-CH"/>
        </w:rPr>
      </w:pPr>
    </w:p>
    <w:p w14:paraId="7C7218E5" w14:textId="77777777" w:rsidR="002D6C9C" w:rsidRPr="00B24AA4" w:rsidRDefault="002D6C9C" w:rsidP="002D6C9C">
      <w:pPr>
        <w:rPr>
          <w:lang w:val="fr-CH"/>
        </w:rPr>
      </w:pPr>
    </w:p>
    <w:p w14:paraId="40320C51" w14:textId="77777777" w:rsidR="002D6C9C" w:rsidRPr="00B24AA4" w:rsidRDefault="002D6C9C" w:rsidP="002D6C9C">
      <w:pPr>
        <w:rPr>
          <w:lang w:val="fr-CH"/>
        </w:rPr>
      </w:pPr>
    </w:p>
    <w:p w14:paraId="5B0F5478" w14:textId="77777777" w:rsidR="002D6C9C" w:rsidRPr="00B24AA4" w:rsidRDefault="002D6C9C" w:rsidP="002D6C9C">
      <w:pPr>
        <w:rPr>
          <w:lang w:val="fr-CH"/>
        </w:rPr>
      </w:pPr>
    </w:p>
    <w:p w14:paraId="76285FA6" w14:textId="77777777" w:rsidR="002D6C9C" w:rsidRPr="00B24AA4" w:rsidRDefault="002D6C9C" w:rsidP="002D6C9C">
      <w:pPr>
        <w:rPr>
          <w:lang w:val="fr-CH"/>
        </w:rPr>
      </w:pPr>
    </w:p>
    <w:p w14:paraId="05EA5E44" w14:textId="77777777" w:rsidR="002D6C9C" w:rsidRPr="00B24AA4" w:rsidRDefault="002D6C9C" w:rsidP="002D6C9C">
      <w:pPr>
        <w:rPr>
          <w:lang w:val="fr-CH"/>
        </w:rPr>
      </w:pPr>
    </w:p>
    <w:p w14:paraId="0B2F0D08" w14:textId="77777777" w:rsidR="002D6C9C" w:rsidRPr="00B24AA4" w:rsidRDefault="002D6C9C" w:rsidP="002D6C9C">
      <w:pPr>
        <w:rPr>
          <w:lang w:val="fr-CH"/>
        </w:rPr>
      </w:pPr>
    </w:p>
    <w:p w14:paraId="27139378" w14:textId="77777777" w:rsidR="002D6C9C" w:rsidRPr="00B24AA4" w:rsidRDefault="002D6C9C" w:rsidP="002D6C9C">
      <w:pPr>
        <w:rPr>
          <w:lang w:val="fr-CH"/>
        </w:rPr>
      </w:pPr>
    </w:p>
    <w:p w14:paraId="350D38D6" w14:textId="77777777" w:rsidR="002D6C9C" w:rsidRPr="00B24AA4" w:rsidRDefault="002D6C9C" w:rsidP="002D6C9C">
      <w:pPr>
        <w:rPr>
          <w:lang w:val="fr-CH"/>
        </w:rPr>
      </w:pPr>
    </w:p>
    <w:p w14:paraId="574A4634" w14:textId="77777777" w:rsidR="002D6C9C" w:rsidRPr="00B24AA4" w:rsidRDefault="002D6C9C" w:rsidP="002D6C9C">
      <w:pPr>
        <w:rPr>
          <w:lang w:val="fr-CH"/>
        </w:rPr>
      </w:pPr>
    </w:p>
    <w:p w14:paraId="57741846" w14:textId="77777777" w:rsidR="002D6C9C" w:rsidRPr="00B24AA4" w:rsidRDefault="002D6C9C" w:rsidP="002D6C9C">
      <w:pPr>
        <w:rPr>
          <w:lang w:val="fr-CH"/>
        </w:rPr>
      </w:pPr>
    </w:p>
    <w:p w14:paraId="1BD4180A" w14:textId="77777777" w:rsidR="002D6C9C" w:rsidRPr="00B24AA4" w:rsidRDefault="002D6C9C" w:rsidP="002D6C9C">
      <w:pPr>
        <w:rPr>
          <w:lang w:val="fr-CH"/>
        </w:rPr>
      </w:pPr>
    </w:p>
    <w:p w14:paraId="32AAEC9C" w14:textId="77777777" w:rsidR="002D6C9C" w:rsidRPr="00B24AA4" w:rsidRDefault="002D6C9C" w:rsidP="002D6C9C">
      <w:pPr>
        <w:rPr>
          <w:lang w:val="fr-CH"/>
        </w:rPr>
      </w:pPr>
    </w:p>
    <w:p w14:paraId="6243E041" w14:textId="77777777" w:rsidR="002D6C9C" w:rsidRPr="00B24AA4" w:rsidRDefault="002D6C9C" w:rsidP="002D6C9C">
      <w:pPr>
        <w:pStyle w:val="captions"/>
        <w:rPr>
          <w:lang w:val="fr-CH"/>
        </w:rPr>
      </w:pPr>
    </w:p>
    <w:sectPr w:rsidR="002D6C9C" w:rsidRPr="00B24AA4" w:rsidSect="003E5D98">
      <w:pgSz w:w="11907" w:h="16840" w:code="9"/>
      <w:pgMar w:top="1077" w:right="567" w:bottom="1134" w:left="567" w:header="283" w:footer="680" w:gutter="0"/>
      <w:cols w:num="3"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5426D" w14:textId="77777777" w:rsidR="00B6505D" w:rsidRDefault="00B6505D">
      <w:r>
        <w:separator/>
      </w:r>
    </w:p>
  </w:endnote>
  <w:endnote w:type="continuationSeparator" w:id="0">
    <w:p w14:paraId="50690C67" w14:textId="77777777" w:rsidR="00B6505D" w:rsidRDefault="00B65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3"/>
      <w:tblW w:w="0" w:type="auto"/>
      <w:tblLook w:val="04A0" w:firstRow="1" w:lastRow="0" w:firstColumn="1" w:lastColumn="0" w:noHBand="0" w:noVBand="1"/>
    </w:tblPr>
    <w:tblGrid>
      <w:gridCol w:w="5750"/>
      <w:gridCol w:w="3321"/>
    </w:tblGrid>
    <w:tr w:rsidR="002C3384" w14:paraId="4F4289D8" w14:textId="77777777" w:rsidTr="00544D55">
      <w:tc>
        <w:tcPr>
          <w:tcW w:w="6204" w:type="dxa"/>
          <w:tcBorders>
            <w:top w:val="nil"/>
            <w:left w:val="nil"/>
            <w:bottom w:val="nil"/>
            <w:right w:val="nil"/>
          </w:tcBorders>
        </w:tcPr>
        <w:p w14:paraId="7350A91C" w14:textId="77777777" w:rsidR="002C3384" w:rsidRPr="00E45081" w:rsidRDefault="002C3384" w:rsidP="002C3384">
          <w:pPr>
            <w:pStyle w:val="aa"/>
            <w:rPr>
              <w:rFonts w:ascii="Arial" w:hAnsi="Arial" w:cs="Arial"/>
              <w:sz w:val="12"/>
              <w:szCs w:val="16"/>
            </w:rPr>
          </w:pPr>
          <w:r w:rsidRPr="00836363">
            <w:rPr>
              <w:rFonts w:ascii="Arial" w:hAnsi="Arial" w:cs="Arial"/>
              <w:b/>
              <w:sz w:val="12"/>
              <w:szCs w:val="16"/>
            </w:rPr>
            <w:t>IABSE</w:t>
          </w:r>
          <w:r w:rsidRPr="00E45081">
            <w:rPr>
              <w:rFonts w:ascii="Arial" w:hAnsi="Arial" w:cs="Arial"/>
              <w:sz w:val="12"/>
              <w:szCs w:val="16"/>
            </w:rPr>
            <w:br/>
            <w:t xml:space="preserve">International Association for Bridge and Structural Engineering </w:t>
          </w:r>
          <w:r w:rsidRPr="00E45081">
            <w:rPr>
              <w:rFonts w:ascii="Arial" w:hAnsi="Arial" w:cs="Arial"/>
              <w:sz w:val="12"/>
              <w:szCs w:val="16"/>
            </w:rPr>
            <w:br/>
          </w:r>
          <w:proofErr w:type="spellStart"/>
          <w:r>
            <w:rPr>
              <w:rFonts w:ascii="Arial" w:hAnsi="Arial" w:cs="Arial"/>
              <w:sz w:val="12"/>
              <w:szCs w:val="16"/>
            </w:rPr>
            <w:t>Jungholzstrasse</w:t>
          </w:r>
          <w:proofErr w:type="spellEnd"/>
          <w:r>
            <w:rPr>
              <w:rFonts w:ascii="Arial" w:hAnsi="Arial" w:cs="Arial"/>
              <w:sz w:val="12"/>
              <w:szCs w:val="16"/>
            </w:rPr>
            <w:t xml:space="preserve"> 28</w:t>
          </w:r>
        </w:p>
        <w:p w14:paraId="78747FEB" w14:textId="77777777" w:rsidR="002C3384" w:rsidRDefault="002C3384" w:rsidP="002C3384">
          <w:pPr>
            <w:pStyle w:val="aa"/>
            <w:rPr>
              <w:rFonts w:ascii="Arial" w:hAnsi="Arial" w:cs="Arial"/>
              <w:sz w:val="12"/>
              <w:szCs w:val="16"/>
            </w:rPr>
          </w:pPr>
          <w:r>
            <w:rPr>
              <w:rFonts w:ascii="Arial" w:hAnsi="Arial" w:cs="Arial"/>
              <w:sz w:val="12"/>
              <w:szCs w:val="16"/>
            </w:rPr>
            <w:t>8050 Zu</w:t>
          </w:r>
          <w:r w:rsidRPr="00E45081">
            <w:rPr>
              <w:rFonts w:ascii="Arial" w:hAnsi="Arial" w:cs="Arial"/>
              <w:sz w:val="12"/>
              <w:szCs w:val="16"/>
            </w:rPr>
            <w:t>rich, Switzerland</w:t>
          </w:r>
        </w:p>
      </w:tc>
      <w:tc>
        <w:tcPr>
          <w:tcW w:w="3508" w:type="dxa"/>
          <w:tcBorders>
            <w:top w:val="nil"/>
            <w:left w:val="nil"/>
            <w:bottom w:val="nil"/>
            <w:right w:val="nil"/>
          </w:tcBorders>
        </w:tcPr>
        <w:p w14:paraId="285C582D" w14:textId="77777777" w:rsidR="002C3384" w:rsidRDefault="002C3384" w:rsidP="002C3384">
          <w:pPr>
            <w:pStyle w:val="aa"/>
            <w:tabs>
              <w:tab w:val="left" w:pos="417"/>
            </w:tabs>
            <w:rPr>
              <w:rFonts w:ascii="Arial" w:hAnsi="Arial" w:cs="Arial"/>
              <w:sz w:val="12"/>
              <w:szCs w:val="16"/>
            </w:rPr>
          </w:pPr>
        </w:p>
        <w:p w14:paraId="79AF8F49" w14:textId="77777777" w:rsidR="002C3384" w:rsidRDefault="002C3384" w:rsidP="002C3384">
          <w:pPr>
            <w:pStyle w:val="aa"/>
            <w:tabs>
              <w:tab w:val="left" w:pos="417"/>
            </w:tabs>
            <w:rPr>
              <w:rFonts w:ascii="Arial" w:hAnsi="Arial" w:cs="Arial"/>
              <w:sz w:val="12"/>
              <w:szCs w:val="16"/>
            </w:rPr>
          </w:pPr>
          <w:r>
            <w:rPr>
              <w:rFonts w:ascii="Arial" w:hAnsi="Arial" w:cs="Arial"/>
              <w:sz w:val="12"/>
              <w:szCs w:val="16"/>
            </w:rPr>
            <w:t>Phone: +41 43 443 97 65</w:t>
          </w:r>
        </w:p>
        <w:p w14:paraId="5F18D4A9" w14:textId="77777777" w:rsidR="002C3384" w:rsidRDefault="002C3384" w:rsidP="002C3384">
          <w:pPr>
            <w:pStyle w:val="aa"/>
            <w:tabs>
              <w:tab w:val="left" w:pos="417"/>
              <w:tab w:val="left" w:pos="459"/>
            </w:tabs>
            <w:rPr>
              <w:rFonts w:ascii="Arial" w:hAnsi="Arial" w:cs="Arial"/>
              <w:sz w:val="12"/>
              <w:szCs w:val="16"/>
            </w:rPr>
          </w:pPr>
          <w:r>
            <w:rPr>
              <w:rFonts w:ascii="Arial" w:hAnsi="Arial" w:cs="Arial"/>
              <w:sz w:val="12"/>
              <w:szCs w:val="16"/>
            </w:rPr>
            <w:t>secretariat@iabse.org</w:t>
          </w:r>
        </w:p>
        <w:p w14:paraId="56A33C06" w14:textId="77777777" w:rsidR="002C3384" w:rsidRDefault="002C3384" w:rsidP="002C3384">
          <w:pPr>
            <w:pStyle w:val="aa"/>
            <w:tabs>
              <w:tab w:val="left" w:pos="417"/>
              <w:tab w:val="left" w:pos="459"/>
            </w:tabs>
            <w:rPr>
              <w:rFonts w:ascii="Arial" w:hAnsi="Arial" w:cs="Arial"/>
              <w:sz w:val="12"/>
              <w:szCs w:val="16"/>
            </w:rPr>
          </w:pPr>
          <w:r>
            <w:rPr>
              <w:rFonts w:ascii="Arial" w:hAnsi="Arial" w:cs="Arial"/>
              <w:sz w:val="12"/>
              <w:szCs w:val="16"/>
            </w:rPr>
            <w:t>www.iabse.org</w:t>
          </w:r>
        </w:p>
      </w:tc>
    </w:tr>
  </w:tbl>
  <w:p w14:paraId="0CA7E700" w14:textId="5BEECD8E" w:rsidR="002C3384" w:rsidRDefault="002C3384">
    <w:pPr>
      <w:pStyle w:val="aa"/>
    </w:pPr>
  </w:p>
  <w:p w14:paraId="5D9DE004" w14:textId="77777777" w:rsidR="002C3384" w:rsidRDefault="002C338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F3F42" w14:textId="77777777" w:rsidR="00B6505D" w:rsidRDefault="00B6505D">
      <w:r>
        <w:separator/>
      </w:r>
    </w:p>
  </w:footnote>
  <w:footnote w:type="continuationSeparator" w:id="0">
    <w:p w14:paraId="1C409CBF" w14:textId="77777777" w:rsidR="00B6505D" w:rsidRDefault="00B65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
      <w:gridCol w:w="4228"/>
      <w:gridCol w:w="5240"/>
    </w:tblGrid>
    <w:tr w:rsidR="002C3384" w14:paraId="54E55908" w14:textId="77777777" w:rsidTr="00544D55">
      <w:trPr>
        <w:cantSplit/>
        <w:trHeight w:val="1270"/>
      </w:trPr>
      <w:tc>
        <w:tcPr>
          <w:tcW w:w="30" w:type="dxa"/>
          <w:tcBorders>
            <w:top w:val="nil"/>
            <w:left w:val="nil"/>
            <w:bottom w:val="nil"/>
            <w:right w:val="nil"/>
          </w:tcBorders>
        </w:tcPr>
        <w:p w14:paraId="2051F7CA" w14:textId="77777777" w:rsidR="002C3384" w:rsidRPr="002331BF" w:rsidRDefault="002C3384" w:rsidP="002C3384">
          <w:pPr>
            <w:pStyle w:val="a8"/>
            <w:rPr>
              <w:rFonts w:ascii="Helvetica" w:hAnsi="Helvetica"/>
            </w:rPr>
          </w:pPr>
          <w:bookmarkStart w:id="1" w:name="_Hlk27559358"/>
          <w:r>
            <w:rPr>
              <w:rFonts w:ascii="Helvetica" w:hAnsi="Helvetica"/>
              <w:noProof/>
              <w:spacing w:val="60"/>
              <w:lang w:eastAsia="zh-CN"/>
            </w:rPr>
            <mc:AlternateContent>
              <mc:Choice Requires="wps">
                <w:drawing>
                  <wp:anchor distT="0" distB="0" distL="114300" distR="114300" simplePos="0" relativeHeight="251656192" behindDoc="0" locked="0" layoutInCell="1" allowOverlap="1" wp14:anchorId="7D9569E9" wp14:editId="680CFFF6">
                    <wp:simplePos x="0" y="0"/>
                    <wp:positionH relativeFrom="column">
                      <wp:posOffset>13335</wp:posOffset>
                    </wp:positionH>
                    <wp:positionV relativeFrom="paragraph">
                      <wp:posOffset>709930</wp:posOffset>
                    </wp:positionV>
                    <wp:extent cx="6008370" cy="0"/>
                    <wp:effectExtent l="13335" t="5080" r="7620" b="1397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54A4D6" id="_x0000_t32" coordsize="21600,21600" o:spt="32" o:oned="t" path="m,l21600,21600e" filled="f">
                    <v:path arrowok="t" fillok="f" o:connecttype="none"/>
                    <o:lock v:ext="edit" shapetype="t"/>
                  </v:shapetype>
                  <v:shape id="AutoShape 1" o:spid="_x0000_s1026" type="#_x0000_t32" style="position:absolute;left:0;text-align:left;margin-left:1.05pt;margin-top:55.9pt;width:473.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" strokeweight=".25pt"/>
                </w:pict>
              </mc:Fallback>
            </mc:AlternateContent>
          </w:r>
        </w:p>
      </w:tc>
      <w:tc>
        <w:tcPr>
          <w:tcW w:w="4228" w:type="dxa"/>
          <w:tcBorders>
            <w:top w:val="nil"/>
            <w:left w:val="nil"/>
            <w:bottom w:val="nil"/>
            <w:right w:val="nil"/>
          </w:tcBorders>
        </w:tcPr>
        <w:p w14:paraId="039BC6E5" w14:textId="77777777" w:rsidR="002C3384" w:rsidRDefault="002C3384" w:rsidP="002C3384">
          <w:pPr>
            <w:pStyle w:val="a8"/>
            <w:spacing w:before="120"/>
            <w:rPr>
              <w:rFonts w:ascii="Helvetica" w:hAnsi="Helvetica"/>
              <w:spacing w:val="60"/>
            </w:rPr>
          </w:pPr>
          <w:r>
            <w:rPr>
              <w:rFonts w:ascii="Helvetica" w:hAnsi="Helvetica"/>
              <w:noProof/>
              <w:spacing w:val="60"/>
              <w:lang w:eastAsia="zh-CN"/>
            </w:rPr>
            <mc:AlternateContent>
              <mc:Choice Requires="wps">
                <w:drawing>
                  <wp:anchor distT="0" distB="0" distL="114300" distR="114300" simplePos="0" relativeHeight="251683840" behindDoc="0" locked="0" layoutInCell="1" allowOverlap="1" wp14:anchorId="55C464FF" wp14:editId="6A63624D">
                    <wp:simplePos x="0" y="0"/>
                    <wp:positionH relativeFrom="column">
                      <wp:posOffset>-1905</wp:posOffset>
                    </wp:positionH>
                    <wp:positionV relativeFrom="paragraph">
                      <wp:posOffset>5080</wp:posOffset>
                    </wp:positionV>
                    <wp:extent cx="6008370" cy="0"/>
                    <wp:effectExtent l="7620" t="5080" r="13335" b="1397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AC430" id="AutoShape 2" o:spid="_x0000_s1026" type="#_x0000_t32" style="position:absolute;left:0;text-align:left;margin-left:-.15pt;margin-top:.4pt;width:473.1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" strokeweight=".25pt"/>
                </w:pict>
              </mc:Fallback>
            </mc:AlternateContent>
          </w:r>
          <w:r>
            <w:rPr>
              <w:rFonts w:ascii="Helvetica" w:hAnsi="Helvetica"/>
              <w:noProof/>
              <w:spacing w:val="60"/>
              <w:lang w:eastAsia="zh-CN"/>
            </w:rPr>
            <w:drawing>
              <wp:inline distT="0" distB="0" distL="0" distR="0" wp14:anchorId="01BF11BF" wp14:editId="1A1883D6">
                <wp:extent cx="618707" cy="360000"/>
                <wp:effectExtent l="0" t="0" r="0" b="2540"/>
                <wp:docPr id="1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AB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707" cy="360000"/>
                        </a:xfrm>
                        <a:prstGeom prst="rect">
                          <a:avLst/>
                        </a:prstGeom>
                      </pic:spPr>
                    </pic:pic>
                  </a:graphicData>
                </a:graphic>
              </wp:inline>
            </w:drawing>
          </w:r>
          <w:r w:rsidRPr="00DB0182">
            <w:rPr>
              <w:rFonts w:ascii="Helvetica" w:hAnsi="Helvetica"/>
              <w:b/>
              <w:color w:val="7F7F7F" w:themeColor="text1" w:themeTint="80"/>
              <w:spacing w:val="60"/>
              <w:sz w:val="36"/>
              <w:szCs w:val="64"/>
            </w:rPr>
            <w:t xml:space="preserve"> </w:t>
          </w:r>
          <w:r w:rsidRPr="00DB0182">
            <w:rPr>
              <w:rFonts w:ascii="Helvetica" w:hAnsi="Helvetica"/>
              <w:b/>
              <w:spacing w:val="60"/>
              <w:sz w:val="56"/>
              <w:szCs w:val="70"/>
            </w:rPr>
            <w:t>IABSE</w:t>
          </w:r>
          <w:r>
            <w:rPr>
              <w:rFonts w:ascii="Helvetica" w:hAnsi="Helvetica"/>
              <w:b/>
              <w:color w:val="7F7F7F" w:themeColor="text1" w:themeTint="80"/>
              <w:spacing w:val="60"/>
              <w:sz w:val="70"/>
              <w:szCs w:val="70"/>
            </w:rPr>
            <w:br/>
          </w:r>
          <w:r w:rsidRPr="00DB0182">
            <w:rPr>
              <w:rFonts w:ascii="Helvetica" w:hAnsi="Helvetica"/>
              <w:color w:val="7F7F7F" w:themeColor="text1" w:themeTint="80"/>
              <w:spacing w:val="60"/>
              <w:sz w:val="17"/>
              <w:szCs w:val="17"/>
            </w:rPr>
            <w:t xml:space="preserve">w </w:t>
          </w:r>
          <w:proofErr w:type="spellStart"/>
          <w:r w:rsidRPr="00DB0182">
            <w:rPr>
              <w:rFonts w:ascii="Helvetica" w:hAnsi="Helvetica"/>
              <w:color w:val="7F7F7F" w:themeColor="text1" w:themeTint="80"/>
              <w:spacing w:val="60"/>
              <w:sz w:val="17"/>
              <w:szCs w:val="17"/>
            </w:rPr>
            <w:t>w</w:t>
          </w:r>
          <w:proofErr w:type="spellEnd"/>
          <w:r w:rsidRPr="00DB0182">
            <w:rPr>
              <w:rFonts w:ascii="Helvetica" w:hAnsi="Helvetica"/>
              <w:color w:val="7F7F7F" w:themeColor="text1" w:themeTint="80"/>
              <w:spacing w:val="60"/>
              <w:sz w:val="17"/>
              <w:szCs w:val="17"/>
            </w:rPr>
            <w:t xml:space="preserve"> </w:t>
          </w:r>
          <w:proofErr w:type="spellStart"/>
          <w:proofErr w:type="gramStart"/>
          <w:r w:rsidRPr="00DB0182">
            <w:rPr>
              <w:rFonts w:ascii="Helvetica" w:hAnsi="Helvetica"/>
              <w:color w:val="7F7F7F" w:themeColor="text1" w:themeTint="80"/>
              <w:spacing w:val="60"/>
              <w:sz w:val="17"/>
              <w:szCs w:val="17"/>
            </w:rPr>
            <w:t>w</w:t>
          </w:r>
          <w:proofErr w:type="spellEnd"/>
          <w:r w:rsidRPr="00DB0182">
            <w:rPr>
              <w:rFonts w:ascii="Helvetica" w:hAnsi="Helvetica"/>
              <w:color w:val="7F7F7F" w:themeColor="text1" w:themeTint="80"/>
              <w:spacing w:val="60"/>
              <w:sz w:val="17"/>
              <w:szCs w:val="17"/>
            </w:rPr>
            <w:t xml:space="preserve"> .</w:t>
          </w:r>
          <w:proofErr w:type="gramEnd"/>
          <w:r w:rsidRPr="00DB0182">
            <w:rPr>
              <w:rFonts w:ascii="Helvetica" w:hAnsi="Helvetica"/>
              <w:color w:val="7F7F7F" w:themeColor="text1" w:themeTint="80"/>
              <w:spacing w:val="60"/>
              <w:sz w:val="17"/>
              <w:szCs w:val="17"/>
            </w:rPr>
            <w:t xml:space="preserve"> </w:t>
          </w:r>
          <w:proofErr w:type="spellStart"/>
          <w:proofErr w:type="gramStart"/>
          <w:r w:rsidRPr="00DB0182">
            <w:rPr>
              <w:rFonts w:ascii="Helvetica" w:hAnsi="Helvetica"/>
              <w:color w:val="7F7F7F" w:themeColor="text1" w:themeTint="80"/>
              <w:spacing w:val="60"/>
              <w:sz w:val="17"/>
              <w:szCs w:val="17"/>
            </w:rPr>
            <w:t>i</w:t>
          </w:r>
          <w:proofErr w:type="spellEnd"/>
          <w:proofErr w:type="gramEnd"/>
          <w:r w:rsidRPr="00DB0182">
            <w:rPr>
              <w:rFonts w:ascii="Helvetica" w:hAnsi="Helvetica"/>
              <w:color w:val="7F7F7F" w:themeColor="text1" w:themeTint="80"/>
              <w:spacing w:val="60"/>
              <w:sz w:val="17"/>
              <w:szCs w:val="17"/>
            </w:rPr>
            <w:t xml:space="preserve"> a b s e . o r g</w:t>
          </w:r>
        </w:p>
      </w:tc>
      <w:tc>
        <w:tcPr>
          <w:tcW w:w="5240" w:type="dxa"/>
          <w:tcBorders>
            <w:top w:val="nil"/>
            <w:left w:val="nil"/>
            <w:bottom w:val="nil"/>
            <w:right w:val="nil"/>
          </w:tcBorders>
        </w:tcPr>
        <w:p w14:paraId="0A29EFC0" w14:textId="77777777" w:rsidR="002C3384" w:rsidRDefault="002C3384" w:rsidP="002C3384">
          <w:pPr>
            <w:pStyle w:val="a8"/>
            <w:spacing w:before="160" w:after="120"/>
            <w:jc w:val="right"/>
            <w:rPr>
              <w:rFonts w:ascii="Helvetica" w:hAnsi="Helvetica"/>
              <w:sz w:val="14"/>
              <w:szCs w:val="68"/>
            </w:rPr>
          </w:pPr>
          <w:r>
            <w:rPr>
              <w:rFonts w:ascii="Helvetica" w:hAnsi="Helvetica"/>
              <w:sz w:val="14"/>
              <w:szCs w:val="68"/>
            </w:rPr>
            <w:t>ALL STRUCTURES</w:t>
          </w:r>
        </w:p>
        <w:p w14:paraId="05DF40D7" w14:textId="77777777" w:rsidR="002C3384" w:rsidRDefault="002C3384" w:rsidP="002C3384">
          <w:pPr>
            <w:pStyle w:val="a8"/>
            <w:spacing w:before="180" w:after="120"/>
            <w:jc w:val="right"/>
            <w:rPr>
              <w:rFonts w:ascii="Helvetica" w:hAnsi="Helvetica"/>
              <w:sz w:val="14"/>
              <w:szCs w:val="68"/>
            </w:rPr>
          </w:pPr>
          <w:r w:rsidRPr="00B517C8">
            <w:rPr>
              <w:rFonts w:ascii="Helvetica" w:hAnsi="Helvetica"/>
              <w:sz w:val="14"/>
              <w:szCs w:val="68"/>
            </w:rPr>
            <w:t>ALL MATERIALS</w:t>
          </w:r>
        </w:p>
        <w:p w14:paraId="60C73266" w14:textId="77777777" w:rsidR="002C3384" w:rsidRPr="0052491D" w:rsidRDefault="002C3384" w:rsidP="002C3384">
          <w:pPr>
            <w:pStyle w:val="a8"/>
            <w:spacing w:before="180" w:after="120"/>
            <w:jc w:val="right"/>
            <w:rPr>
              <w:rFonts w:ascii="Helvetica" w:hAnsi="Helvetica"/>
              <w:sz w:val="14"/>
              <w:szCs w:val="68"/>
            </w:rPr>
          </w:pPr>
          <w:r w:rsidRPr="00B517C8">
            <w:rPr>
              <w:rFonts w:ascii="Helvetica" w:hAnsi="Helvetica"/>
              <w:sz w:val="14"/>
              <w:szCs w:val="68"/>
            </w:rPr>
            <w:t>WORLDWIDE</w:t>
          </w:r>
        </w:p>
      </w:tc>
    </w:tr>
    <w:bookmarkEnd w:id="1"/>
  </w:tbl>
  <w:p w14:paraId="298DF1DE" w14:textId="77777777" w:rsidR="002C3384" w:rsidRDefault="002C338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6DC"/>
    <w:multiLevelType w:val="hybridMultilevel"/>
    <w:tmpl w:val="E97CC7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11A27DA"/>
    <w:multiLevelType w:val="hybridMultilevel"/>
    <w:tmpl w:val="17D83DB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MwtbAwtzA0MrQ0NTRT0lEKTi0uzszPAykwqgUAPIx6xywAAAA="/>
  </w:docVars>
  <w:rsids>
    <w:rsidRoot w:val="00F97503"/>
    <w:rsid w:val="00001C8D"/>
    <w:rsid w:val="00010AAA"/>
    <w:rsid w:val="00012A56"/>
    <w:rsid w:val="00016FB6"/>
    <w:rsid w:val="00020BBD"/>
    <w:rsid w:val="00021BC1"/>
    <w:rsid w:val="0003551A"/>
    <w:rsid w:val="000409B8"/>
    <w:rsid w:val="00061A23"/>
    <w:rsid w:val="000751CB"/>
    <w:rsid w:val="000760F6"/>
    <w:rsid w:val="00085EAD"/>
    <w:rsid w:val="000932B3"/>
    <w:rsid w:val="00094D85"/>
    <w:rsid w:val="000A0F57"/>
    <w:rsid w:val="000A32AE"/>
    <w:rsid w:val="000B2DAB"/>
    <w:rsid w:val="000B6812"/>
    <w:rsid w:val="000C2E7D"/>
    <w:rsid w:val="000C6FF8"/>
    <w:rsid w:val="000E5C0E"/>
    <w:rsid w:val="000E648D"/>
    <w:rsid w:val="000F045C"/>
    <w:rsid w:val="000F2421"/>
    <w:rsid w:val="000F49BD"/>
    <w:rsid w:val="000F5DA0"/>
    <w:rsid w:val="00105C49"/>
    <w:rsid w:val="001105EF"/>
    <w:rsid w:val="001170E9"/>
    <w:rsid w:val="00121095"/>
    <w:rsid w:val="00130D7C"/>
    <w:rsid w:val="001351C7"/>
    <w:rsid w:val="00136FFB"/>
    <w:rsid w:val="00151C90"/>
    <w:rsid w:val="001526E1"/>
    <w:rsid w:val="00163EE7"/>
    <w:rsid w:val="00165720"/>
    <w:rsid w:val="00170F0D"/>
    <w:rsid w:val="001770C5"/>
    <w:rsid w:val="00194971"/>
    <w:rsid w:val="00195719"/>
    <w:rsid w:val="001A3060"/>
    <w:rsid w:val="001A6B5E"/>
    <w:rsid w:val="001B2D88"/>
    <w:rsid w:val="001B3FEA"/>
    <w:rsid w:val="001B51DF"/>
    <w:rsid w:val="001B6A5B"/>
    <w:rsid w:val="001C0F2B"/>
    <w:rsid w:val="001C43D0"/>
    <w:rsid w:val="001C4C12"/>
    <w:rsid w:val="001C53A6"/>
    <w:rsid w:val="001D4963"/>
    <w:rsid w:val="001E568C"/>
    <w:rsid w:val="001E6CC2"/>
    <w:rsid w:val="00200D0F"/>
    <w:rsid w:val="0022272F"/>
    <w:rsid w:val="00225CDC"/>
    <w:rsid w:val="00225D34"/>
    <w:rsid w:val="002350CD"/>
    <w:rsid w:val="002512AC"/>
    <w:rsid w:val="00260A7B"/>
    <w:rsid w:val="002A2D76"/>
    <w:rsid w:val="002A3C09"/>
    <w:rsid w:val="002B139D"/>
    <w:rsid w:val="002B5E18"/>
    <w:rsid w:val="002B6E05"/>
    <w:rsid w:val="002C3384"/>
    <w:rsid w:val="002D2098"/>
    <w:rsid w:val="002D6C9C"/>
    <w:rsid w:val="002E3A2B"/>
    <w:rsid w:val="002E48BB"/>
    <w:rsid w:val="002F31E5"/>
    <w:rsid w:val="002F4D68"/>
    <w:rsid w:val="002F6050"/>
    <w:rsid w:val="00321E18"/>
    <w:rsid w:val="00343004"/>
    <w:rsid w:val="00346945"/>
    <w:rsid w:val="00350CEF"/>
    <w:rsid w:val="00356BA2"/>
    <w:rsid w:val="0036016C"/>
    <w:rsid w:val="003700AF"/>
    <w:rsid w:val="00382899"/>
    <w:rsid w:val="0038616E"/>
    <w:rsid w:val="003930E3"/>
    <w:rsid w:val="0039697E"/>
    <w:rsid w:val="003A0A0B"/>
    <w:rsid w:val="003B3CF1"/>
    <w:rsid w:val="003B7CF6"/>
    <w:rsid w:val="003D245C"/>
    <w:rsid w:val="003D7812"/>
    <w:rsid w:val="003E3796"/>
    <w:rsid w:val="003E5D98"/>
    <w:rsid w:val="003F31C8"/>
    <w:rsid w:val="003F452E"/>
    <w:rsid w:val="004141B7"/>
    <w:rsid w:val="00420CD9"/>
    <w:rsid w:val="00422F32"/>
    <w:rsid w:val="004301F9"/>
    <w:rsid w:val="00437A2F"/>
    <w:rsid w:val="00446BA6"/>
    <w:rsid w:val="00457454"/>
    <w:rsid w:val="00464615"/>
    <w:rsid w:val="00466FE8"/>
    <w:rsid w:val="004754EC"/>
    <w:rsid w:val="004827A9"/>
    <w:rsid w:val="00482DF0"/>
    <w:rsid w:val="004917C3"/>
    <w:rsid w:val="004A71E7"/>
    <w:rsid w:val="004D3743"/>
    <w:rsid w:val="004D4B67"/>
    <w:rsid w:val="004E2C46"/>
    <w:rsid w:val="004E60A1"/>
    <w:rsid w:val="004F3678"/>
    <w:rsid w:val="004F7EE5"/>
    <w:rsid w:val="00502C94"/>
    <w:rsid w:val="0050384E"/>
    <w:rsid w:val="0050780E"/>
    <w:rsid w:val="00510390"/>
    <w:rsid w:val="005132DC"/>
    <w:rsid w:val="0052144A"/>
    <w:rsid w:val="005348E0"/>
    <w:rsid w:val="00536CE0"/>
    <w:rsid w:val="005378E5"/>
    <w:rsid w:val="005402C0"/>
    <w:rsid w:val="00541BEC"/>
    <w:rsid w:val="0054700F"/>
    <w:rsid w:val="00550623"/>
    <w:rsid w:val="00556078"/>
    <w:rsid w:val="0056572D"/>
    <w:rsid w:val="00580B2D"/>
    <w:rsid w:val="00584871"/>
    <w:rsid w:val="00590366"/>
    <w:rsid w:val="005A489B"/>
    <w:rsid w:val="005C13B6"/>
    <w:rsid w:val="005C502C"/>
    <w:rsid w:val="005C621E"/>
    <w:rsid w:val="005D2F31"/>
    <w:rsid w:val="005D6A0A"/>
    <w:rsid w:val="005F21F6"/>
    <w:rsid w:val="00601A19"/>
    <w:rsid w:val="00613BA9"/>
    <w:rsid w:val="006255B4"/>
    <w:rsid w:val="00625C0E"/>
    <w:rsid w:val="006325B7"/>
    <w:rsid w:val="006328DA"/>
    <w:rsid w:val="00651D52"/>
    <w:rsid w:val="00652838"/>
    <w:rsid w:val="00675304"/>
    <w:rsid w:val="006841D8"/>
    <w:rsid w:val="00692AE9"/>
    <w:rsid w:val="006A2A15"/>
    <w:rsid w:val="006A5B9C"/>
    <w:rsid w:val="006B6E98"/>
    <w:rsid w:val="006C6475"/>
    <w:rsid w:val="006C7DA0"/>
    <w:rsid w:val="006D15B8"/>
    <w:rsid w:val="006D6242"/>
    <w:rsid w:val="006D7325"/>
    <w:rsid w:val="006E0196"/>
    <w:rsid w:val="00720B38"/>
    <w:rsid w:val="0072565A"/>
    <w:rsid w:val="00735677"/>
    <w:rsid w:val="0074379E"/>
    <w:rsid w:val="00761375"/>
    <w:rsid w:val="007627C5"/>
    <w:rsid w:val="00765C0D"/>
    <w:rsid w:val="00772F4A"/>
    <w:rsid w:val="007755F9"/>
    <w:rsid w:val="00776829"/>
    <w:rsid w:val="00781F67"/>
    <w:rsid w:val="00783300"/>
    <w:rsid w:val="00787384"/>
    <w:rsid w:val="007907CA"/>
    <w:rsid w:val="007D0CD8"/>
    <w:rsid w:val="007D2235"/>
    <w:rsid w:val="007E24AA"/>
    <w:rsid w:val="00803B76"/>
    <w:rsid w:val="00806029"/>
    <w:rsid w:val="0081729D"/>
    <w:rsid w:val="00824A1D"/>
    <w:rsid w:val="00833525"/>
    <w:rsid w:val="0083718D"/>
    <w:rsid w:val="00837AC9"/>
    <w:rsid w:val="008443E3"/>
    <w:rsid w:val="00855471"/>
    <w:rsid w:val="00862DAF"/>
    <w:rsid w:val="00887102"/>
    <w:rsid w:val="008B3F83"/>
    <w:rsid w:val="008C36AF"/>
    <w:rsid w:val="008C6A9A"/>
    <w:rsid w:val="008D1D43"/>
    <w:rsid w:val="008D2470"/>
    <w:rsid w:val="008E5257"/>
    <w:rsid w:val="008F6DD0"/>
    <w:rsid w:val="00902732"/>
    <w:rsid w:val="00911816"/>
    <w:rsid w:val="0092021E"/>
    <w:rsid w:val="00921C39"/>
    <w:rsid w:val="0092269C"/>
    <w:rsid w:val="00924528"/>
    <w:rsid w:val="00927D27"/>
    <w:rsid w:val="009331BC"/>
    <w:rsid w:val="0094007A"/>
    <w:rsid w:val="00943863"/>
    <w:rsid w:val="00945916"/>
    <w:rsid w:val="0095040E"/>
    <w:rsid w:val="009533D9"/>
    <w:rsid w:val="00953AA1"/>
    <w:rsid w:val="0095436A"/>
    <w:rsid w:val="009809B8"/>
    <w:rsid w:val="009A530E"/>
    <w:rsid w:val="009B1173"/>
    <w:rsid w:val="009B17B5"/>
    <w:rsid w:val="009B78BB"/>
    <w:rsid w:val="009C3FAE"/>
    <w:rsid w:val="009C703F"/>
    <w:rsid w:val="009D1721"/>
    <w:rsid w:val="009E6C73"/>
    <w:rsid w:val="009F3252"/>
    <w:rsid w:val="00A11AD8"/>
    <w:rsid w:val="00A35C47"/>
    <w:rsid w:val="00A418BA"/>
    <w:rsid w:val="00A4368C"/>
    <w:rsid w:val="00A50FD6"/>
    <w:rsid w:val="00A56F87"/>
    <w:rsid w:val="00A66564"/>
    <w:rsid w:val="00A734C8"/>
    <w:rsid w:val="00A74ADA"/>
    <w:rsid w:val="00A74BD3"/>
    <w:rsid w:val="00A80DFA"/>
    <w:rsid w:val="00AA5D99"/>
    <w:rsid w:val="00AB3026"/>
    <w:rsid w:val="00AB4298"/>
    <w:rsid w:val="00AC311B"/>
    <w:rsid w:val="00AC4432"/>
    <w:rsid w:val="00AC55DC"/>
    <w:rsid w:val="00AC7C62"/>
    <w:rsid w:val="00AD1BEA"/>
    <w:rsid w:val="00AD2CE4"/>
    <w:rsid w:val="00AE0C80"/>
    <w:rsid w:val="00AE2DCA"/>
    <w:rsid w:val="00AE7A73"/>
    <w:rsid w:val="00AF200D"/>
    <w:rsid w:val="00B120C2"/>
    <w:rsid w:val="00B1634D"/>
    <w:rsid w:val="00B211E9"/>
    <w:rsid w:val="00B2330B"/>
    <w:rsid w:val="00B24AA4"/>
    <w:rsid w:val="00B310A9"/>
    <w:rsid w:val="00B40B6D"/>
    <w:rsid w:val="00B40D69"/>
    <w:rsid w:val="00B53E50"/>
    <w:rsid w:val="00B60C15"/>
    <w:rsid w:val="00B6505D"/>
    <w:rsid w:val="00B70834"/>
    <w:rsid w:val="00B8242A"/>
    <w:rsid w:val="00B840BC"/>
    <w:rsid w:val="00B87469"/>
    <w:rsid w:val="00B877BC"/>
    <w:rsid w:val="00B91233"/>
    <w:rsid w:val="00BA183F"/>
    <w:rsid w:val="00BB3A66"/>
    <w:rsid w:val="00BC0673"/>
    <w:rsid w:val="00BC65BA"/>
    <w:rsid w:val="00BF21CF"/>
    <w:rsid w:val="00BF3834"/>
    <w:rsid w:val="00BF450F"/>
    <w:rsid w:val="00C06BB6"/>
    <w:rsid w:val="00C15085"/>
    <w:rsid w:val="00C16DDD"/>
    <w:rsid w:val="00C16DED"/>
    <w:rsid w:val="00C22CAB"/>
    <w:rsid w:val="00C27663"/>
    <w:rsid w:val="00C3146A"/>
    <w:rsid w:val="00C32603"/>
    <w:rsid w:val="00C44429"/>
    <w:rsid w:val="00C4675D"/>
    <w:rsid w:val="00C47E92"/>
    <w:rsid w:val="00C51DA0"/>
    <w:rsid w:val="00C52DF4"/>
    <w:rsid w:val="00C56241"/>
    <w:rsid w:val="00C566EB"/>
    <w:rsid w:val="00C60AE1"/>
    <w:rsid w:val="00C61343"/>
    <w:rsid w:val="00C635C8"/>
    <w:rsid w:val="00C70BD1"/>
    <w:rsid w:val="00C7139C"/>
    <w:rsid w:val="00C727A5"/>
    <w:rsid w:val="00C81EB6"/>
    <w:rsid w:val="00C87E9E"/>
    <w:rsid w:val="00C902B9"/>
    <w:rsid w:val="00C910F9"/>
    <w:rsid w:val="00CA10F2"/>
    <w:rsid w:val="00CA211A"/>
    <w:rsid w:val="00CA3BEF"/>
    <w:rsid w:val="00CA493E"/>
    <w:rsid w:val="00CB35CB"/>
    <w:rsid w:val="00CB6EA3"/>
    <w:rsid w:val="00CC0472"/>
    <w:rsid w:val="00CC4CC5"/>
    <w:rsid w:val="00CC79E4"/>
    <w:rsid w:val="00CD17BD"/>
    <w:rsid w:val="00CE7F1C"/>
    <w:rsid w:val="00CF69DA"/>
    <w:rsid w:val="00D0523C"/>
    <w:rsid w:val="00D11B83"/>
    <w:rsid w:val="00D123AE"/>
    <w:rsid w:val="00D175E3"/>
    <w:rsid w:val="00D21B73"/>
    <w:rsid w:val="00D272FA"/>
    <w:rsid w:val="00D278FD"/>
    <w:rsid w:val="00D331D1"/>
    <w:rsid w:val="00D559ED"/>
    <w:rsid w:val="00D6146F"/>
    <w:rsid w:val="00D6243D"/>
    <w:rsid w:val="00D75BF6"/>
    <w:rsid w:val="00D764DB"/>
    <w:rsid w:val="00D777BE"/>
    <w:rsid w:val="00D9124F"/>
    <w:rsid w:val="00D9204D"/>
    <w:rsid w:val="00D93472"/>
    <w:rsid w:val="00DB26CE"/>
    <w:rsid w:val="00DC157F"/>
    <w:rsid w:val="00DC626F"/>
    <w:rsid w:val="00DD005F"/>
    <w:rsid w:val="00DD42DD"/>
    <w:rsid w:val="00E05460"/>
    <w:rsid w:val="00E07B5E"/>
    <w:rsid w:val="00E11062"/>
    <w:rsid w:val="00E14C34"/>
    <w:rsid w:val="00E2055B"/>
    <w:rsid w:val="00E26B02"/>
    <w:rsid w:val="00E34009"/>
    <w:rsid w:val="00E40F28"/>
    <w:rsid w:val="00E42143"/>
    <w:rsid w:val="00E440B8"/>
    <w:rsid w:val="00E4600F"/>
    <w:rsid w:val="00E46420"/>
    <w:rsid w:val="00E5366A"/>
    <w:rsid w:val="00E57FD2"/>
    <w:rsid w:val="00E7166B"/>
    <w:rsid w:val="00E87ACF"/>
    <w:rsid w:val="00E91730"/>
    <w:rsid w:val="00EA3246"/>
    <w:rsid w:val="00EA4184"/>
    <w:rsid w:val="00EA629B"/>
    <w:rsid w:val="00EA6EE3"/>
    <w:rsid w:val="00EB2307"/>
    <w:rsid w:val="00EB2FF6"/>
    <w:rsid w:val="00EC0027"/>
    <w:rsid w:val="00EC1E62"/>
    <w:rsid w:val="00EC30DE"/>
    <w:rsid w:val="00EC3694"/>
    <w:rsid w:val="00ED0087"/>
    <w:rsid w:val="00ED6712"/>
    <w:rsid w:val="00EE0935"/>
    <w:rsid w:val="00EE6744"/>
    <w:rsid w:val="00EF0C0A"/>
    <w:rsid w:val="00EF298A"/>
    <w:rsid w:val="00F00918"/>
    <w:rsid w:val="00F07B9C"/>
    <w:rsid w:val="00F13934"/>
    <w:rsid w:val="00F15857"/>
    <w:rsid w:val="00F166DF"/>
    <w:rsid w:val="00F17EE4"/>
    <w:rsid w:val="00F270FC"/>
    <w:rsid w:val="00F328F7"/>
    <w:rsid w:val="00F46042"/>
    <w:rsid w:val="00F52A17"/>
    <w:rsid w:val="00F550FD"/>
    <w:rsid w:val="00F734AB"/>
    <w:rsid w:val="00F97503"/>
    <w:rsid w:val="00F979FA"/>
    <w:rsid w:val="00FA11A1"/>
    <w:rsid w:val="00FA4771"/>
    <w:rsid w:val="00FB34D2"/>
    <w:rsid w:val="00FB5816"/>
    <w:rsid w:val="00FB6972"/>
    <w:rsid w:val="00FB782D"/>
    <w:rsid w:val="00FC0D0D"/>
    <w:rsid w:val="00FC5B88"/>
    <w:rsid w:val="00FC5F39"/>
    <w:rsid w:val="00FD56DF"/>
    <w:rsid w:val="00FE12B9"/>
    <w:rsid w:val="00FE7BE0"/>
    <w:rsid w:val="00FF1C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AF0497E"/>
  <w15:docId w15:val="{B1854162-C954-4AD3-AA27-CA5411CE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184"/>
    <w:rPr>
      <w:sz w:val="22"/>
      <w:szCs w:val="24"/>
      <w:lang w:val="en-US" w:eastAsia="en-US"/>
    </w:rPr>
  </w:style>
  <w:style w:type="paragraph" w:styleId="1">
    <w:name w:val="heading 1"/>
    <w:basedOn w:val="a"/>
    <w:next w:val="a"/>
    <w:qFormat/>
    <w:rsid w:val="002D6C9C"/>
    <w:pPr>
      <w:keepNext/>
      <w:outlineLvl w:val="0"/>
    </w:pPr>
    <w:rPr>
      <w:rFonts w:cs="Arial"/>
      <w:b/>
      <w:bCs/>
      <w:kern w:val="32"/>
      <w:sz w:val="40"/>
      <w:szCs w:val="32"/>
    </w:rPr>
  </w:style>
  <w:style w:type="paragraph" w:styleId="2">
    <w:name w:val="heading 2"/>
    <w:basedOn w:val="a"/>
    <w:next w:val="a"/>
    <w:qFormat/>
    <w:rsid w:val="002D6C9C"/>
    <w:pPr>
      <w:keepNext/>
      <w:outlineLvl w:val="1"/>
    </w:pPr>
    <w:rPr>
      <w:rFonts w:cs="Arial"/>
      <w:b/>
      <w:bCs/>
      <w:iCs/>
      <w:sz w:val="20"/>
      <w:szCs w:val="28"/>
    </w:rPr>
  </w:style>
  <w:style w:type="paragraph" w:styleId="3">
    <w:name w:val="heading 3"/>
    <w:basedOn w:val="a"/>
    <w:next w:val="a"/>
    <w:qFormat/>
    <w:rsid w:val="00A734C8"/>
    <w:pPr>
      <w:keepNext/>
      <w:spacing w:before="240" w:after="60"/>
      <w:outlineLvl w:val="2"/>
    </w:pPr>
    <w:rPr>
      <w:rFonts w:cs="Arial"/>
      <w:b/>
      <w:bCs/>
      <w:sz w:val="24"/>
      <w:szCs w:val="26"/>
    </w:rPr>
  </w:style>
  <w:style w:type="paragraph" w:styleId="4">
    <w:name w:val="heading 4"/>
    <w:basedOn w:val="a"/>
    <w:next w:val="a"/>
    <w:qFormat/>
    <w:rsid w:val="00A734C8"/>
    <w:pPr>
      <w:keepNext/>
      <w:spacing w:before="240" w:after="60"/>
      <w:outlineLvl w:val="3"/>
    </w:pPr>
    <w:rPr>
      <w:bCs/>
      <w:sz w:val="1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A4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
    <w:name w:val="captions"/>
    <w:basedOn w:val="a"/>
    <w:rsid w:val="00D764DB"/>
    <w:rPr>
      <w:i/>
      <w:iCs/>
    </w:rPr>
  </w:style>
  <w:style w:type="character" w:customStyle="1" w:styleId="StyleVerdana10pt">
    <w:name w:val="Style Verdana 10 pt"/>
    <w:basedOn w:val="a0"/>
    <w:rsid w:val="00EA4184"/>
    <w:rPr>
      <w:rFonts w:ascii="Times New Roman" w:hAnsi="Times New Roman"/>
      <w:sz w:val="20"/>
    </w:rPr>
  </w:style>
  <w:style w:type="character" w:customStyle="1" w:styleId="StyleVerdana10ptBold">
    <w:name w:val="Style Verdana 10 pt Bold"/>
    <w:basedOn w:val="a0"/>
    <w:rsid w:val="00EA4184"/>
    <w:rPr>
      <w:rFonts w:ascii="Times New Roman" w:hAnsi="Times New Roman"/>
      <w:b/>
      <w:bCs/>
      <w:sz w:val="20"/>
    </w:rPr>
  </w:style>
  <w:style w:type="character" w:customStyle="1" w:styleId="StyleVerdana16pt">
    <w:name w:val="Style Verdana 16 pt"/>
    <w:basedOn w:val="a0"/>
    <w:rsid w:val="00EA4184"/>
    <w:rPr>
      <w:rFonts w:ascii="Times New Roman" w:hAnsi="Times New Roman"/>
      <w:sz w:val="32"/>
    </w:rPr>
  </w:style>
  <w:style w:type="character" w:customStyle="1" w:styleId="StyleVerdana20pt">
    <w:name w:val="Style Verdana 20 pt"/>
    <w:basedOn w:val="a0"/>
    <w:rsid w:val="00EA4184"/>
    <w:rPr>
      <w:rFonts w:ascii="Times New Roman" w:hAnsi="Times New Roman"/>
      <w:sz w:val="40"/>
    </w:rPr>
  </w:style>
  <w:style w:type="character" w:customStyle="1" w:styleId="StyleVerdana24pt">
    <w:name w:val="Style Verdana 24 pt"/>
    <w:basedOn w:val="a0"/>
    <w:rsid w:val="00EA4184"/>
    <w:rPr>
      <w:rFonts w:ascii="Times New Roman" w:hAnsi="Times New Roman"/>
      <w:sz w:val="48"/>
    </w:rPr>
  </w:style>
  <w:style w:type="paragraph" w:customStyle="1" w:styleId="Heading41">
    <w:name w:val="Heading 41"/>
    <w:basedOn w:val="3"/>
    <w:next w:val="4"/>
    <w:rsid w:val="002D6C9C"/>
    <w:rPr>
      <w:i/>
    </w:rPr>
  </w:style>
  <w:style w:type="paragraph" w:styleId="a4">
    <w:name w:val="Body Text"/>
    <w:basedOn w:val="a"/>
    <w:autoRedefine/>
    <w:rsid w:val="009533D9"/>
    <w:pPr>
      <w:widowControl w:val="0"/>
      <w:suppressAutoHyphens/>
      <w:spacing w:after="120" w:line="240" w:lineRule="exact"/>
      <w:jc w:val="both"/>
    </w:pPr>
    <w:rPr>
      <w:rFonts w:eastAsia="Times"/>
      <w:color w:val="000000"/>
      <w:kern w:val="20"/>
      <w:szCs w:val="22"/>
      <w:lang w:val="en-GB" w:eastAsia="zh-CN"/>
    </w:rPr>
  </w:style>
  <w:style w:type="paragraph" w:customStyle="1" w:styleId="SummaryHead">
    <w:name w:val="SummaryHead"/>
    <w:basedOn w:val="a"/>
    <w:rsid w:val="00510390"/>
    <w:pPr>
      <w:spacing w:after="120" w:line="280" w:lineRule="exact"/>
    </w:pPr>
    <w:rPr>
      <w:rFonts w:eastAsia="宋体"/>
      <w:b/>
      <w:sz w:val="28"/>
      <w:szCs w:val="20"/>
      <w:lang w:val="en-GB" w:eastAsia="zh-CN"/>
    </w:rPr>
  </w:style>
  <w:style w:type="paragraph" w:styleId="a5">
    <w:name w:val="Title"/>
    <w:basedOn w:val="a4"/>
    <w:qFormat/>
    <w:rsid w:val="00AE0C80"/>
    <w:pPr>
      <w:spacing w:line="280" w:lineRule="exact"/>
      <w:jc w:val="center"/>
      <w:outlineLvl w:val="0"/>
    </w:pPr>
    <w:rPr>
      <w:b/>
      <w:sz w:val="28"/>
    </w:rPr>
  </w:style>
  <w:style w:type="paragraph" w:styleId="a6">
    <w:name w:val="Balloon Text"/>
    <w:basedOn w:val="a"/>
    <w:semiHidden/>
    <w:rsid w:val="003B3CF1"/>
    <w:rPr>
      <w:rFonts w:ascii="Tahoma" w:hAnsi="Tahoma" w:cs="Tahoma"/>
      <w:sz w:val="16"/>
      <w:szCs w:val="16"/>
    </w:rPr>
  </w:style>
  <w:style w:type="character" w:styleId="a7">
    <w:name w:val="Hyperlink"/>
    <w:basedOn w:val="a0"/>
    <w:rsid w:val="00121095"/>
    <w:rPr>
      <w:color w:val="0000FF"/>
      <w:u w:val="single"/>
    </w:rPr>
  </w:style>
  <w:style w:type="paragraph" w:styleId="a8">
    <w:name w:val="header"/>
    <w:basedOn w:val="a"/>
    <w:link w:val="a9"/>
    <w:rsid w:val="006E0196"/>
    <w:pPr>
      <w:tabs>
        <w:tab w:val="center" w:pos="4320"/>
        <w:tab w:val="right" w:pos="8640"/>
      </w:tabs>
    </w:pPr>
  </w:style>
  <w:style w:type="paragraph" w:styleId="aa">
    <w:name w:val="footer"/>
    <w:basedOn w:val="a"/>
    <w:link w:val="ab"/>
    <w:rsid w:val="006E0196"/>
    <w:pPr>
      <w:tabs>
        <w:tab w:val="center" w:pos="4320"/>
        <w:tab w:val="right" w:pos="8640"/>
      </w:tabs>
    </w:pPr>
  </w:style>
  <w:style w:type="character" w:customStyle="1" w:styleId="UnresolvedMention">
    <w:name w:val="Unresolved Mention"/>
    <w:basedOn w:val="a0"/>
    <w:uiPriority w:val="99"/>
    <w:semiHidden/>
    <w:unhideWhenUsed/>
    <w:rsid w:val="00EC3694"/>
    <w:rPr>
      <w:color w:val="605E5C"/>
      <w:shd w:val="clear" w:color="auto" w:fill="E1DFDD"/>
    </w:rPr>
  </w:style>
  <w:style w:type="character" w:customStyle="1" w:styleId="a9">
    <w:name w:val="页眉 字符"/>
    <w:basedOn w:val="a0"/>
    <w:link w:val="a8"/>
    <w:rsid w:val="002C3384"/>
    <w:rPr>
      <w:sz w:val="22"/>
      <w:szCs w:val="24"/>
      <w:lang w:val="en-US" w:eastAsia="en-US"/>
    </w:rPr>
  </w:style>
  <w:style w:type="character" w:customStyle="1" w:styleId="ab">
    <w:name w:val="页脚 字符"/>
    <w:basedOn w:val="a0"/>
    <w:link w:val="aa"/>
    <w:uiPriority w:val="99"/>
    <w:rsid w:val="002C3384"/>
    <w:rPr>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178315">
      <w:bodyDiv w:val="1"/>
      <w:marLeft w:val="0"/>
      <w:marRight w:val="0"/>
      <w:marTop w:val="0"/>
      <w:marBottom w:val="0"/>
      <w:divBdr>
        <w:top w:val="none" w:sz="0" w:space="0" w:color="auto"/>
        <w:left w:val="none" w:sz="0" w:space="0" w:color="auto"/>
        <w:bottom w:val="none" w:sz="0" w:space="0" w:color="auto"/>
        <w:right w:val="none" w:sz="0" w:space="0" w:color="auto"/>
      </w:divBdr>
      <w:divsChild>
        <w:div w:id="1020282015">
          <w:marLeft w:val="0"/>
          <w:marRight w:val="0"/>
          <w:marTop w:val="0"/>
          <w:marBottom w:val="0"/>
          <w:divBdr>
            <w:top w:val="none" w:sz="0" w:space="0" w:color="auto"/>
            <w:left w:val="none" w:sz="0" w:space="0" w:color="auto"/>
            <w:bottom w:val="none" w:sz="0" w:space="0" w:color="auto"/>
            <w:right w:val="none" w:sz="0" w:space="0" w:color="auto"/>
          </w:divBdr>
          <w:divsChild>
            <w:div w:id="35481485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90250355">
      <w:bodyDiv w:val="1"/>
      <w:marLeft w:val="0"/>
      <w:marRight w:val="0"/>
      <w:marTop w:val="0"/>
      <w:marBottom w:val="0"/>
      <w:divBdr>
        <w:top w:val="none" w:sz="0" w:space="0" w:color="auto"/>
        <w:left w:val="none" w:sz="0" w:space="0" w:color="auto"/>
        <w:bottom w:val="none" w:sz="0" w:space="0" w:color="auto"/>
        <w:right w:val="none" w:sz="0" w:space="0" w:color="auto"/>
      </w:divBdr>
      <w:divsChild>
        <w:div w:id="265617786">
          <w:marLeft w:val="0"/>
          <w:marRight w:val="0"/>
          <w:marTop w:val="0"/>
          <w:marBottom w:val="0"/>
          <w:divBdr>
            <w:top w:val="none" w:sz="0" w:space="0" w:color="auto"/>
            <w:left w:val="none" w:sz="0" w:space="0" w:color="auto"/>
            <w:bottom w:val="none" w:sz="0" w:space="0" w:color="auto"/>
            <w:right w:val="none" w:sz="0" w:space="0" w:color="auto"/>
          </w:divBdr>
          <w:divsChild>
            <w:div w:id="69881854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sseln\AppData\Local\Microsoft\Windows\Temporary%20Internet%20Files\Content.MSO\62E0948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62E09482.dotx</Template>
  <TotalTime>4</TotalTime>
  <Pages>2</Pages>
  <Words>941</Words>
  <Characters>5365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IABSE</Company>
  <LinksUpToDate>false</LinksUpToDate>
  <CharactersWithSpaces>6294</CharactersWithSpaces>
  <SharedDoc>false</SharedDoc>
  <HLinks>
    <vt:vector size="6" baseType="variant">
      <vt:variant>
        <vt:i4>852020</vt:i4>
      </vt:variant>
      <vt:variant>
        <vt:i4>0</vt:i4>
      </vt:variant>
      <vt:variant>
        <vt:i4>0</vt:i4>
      </vt:variant>
      <vt:variant>
        <vt:i4>5</vt:i4>
      </vt:variant>
      <vt:variant>
        <vt:lpwstr>mailto:secretariat@iabse.org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FCICEK</dc:creator>
  <cp:lastModifiedBy>Ye Xia</cp:lastModifiedBy>
  <cp:revision>3</cp:revision>
  <cp:lastPrinted>2015-04-23T12:36:00Z</cp:lastPrinted>
  <dcterms:created xsi:type="dcterms:W3CDTF">2021-10-08T07:16:00Z</dcterms:created>
  <dcterms:modified xsi:type="dcterms:W3CDTF">2021-11-18T16:05:00Z</dcterms:modified>
</cp:coreProperties>
</file>